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169A9FA3" w14:textId="77777777" w:rsidR="00F07361" w:rsidRDefault="00F07361" w:rsidP="000E1307">
          <w:pPr>
            <w:jc w:val="center"/>
            <w:rPr>
              <w:rFonts w:eastAsiaTheme="minorEastAsia"/>
              <w:b/>
              <w:sz w:val="32"/>
              <w:lang w:val="en-US" w:eastAsia="ja-JP"/>
            </w:rPr>
          </w:pPr>
        </w:p>
        <w:p w14:paraId="44EAF167" w14:textId="77777777" w:rsidR="00591A2E" w:rsidRDefault="00591A2E" w:rsidP="00591A2E">
          <w:pPr>
            <w:pStyle w:val="Heading10"/>
            <w:numPr>
              <w:ilvl w:val="0"/>
              <w:numId w:val="0"/>
            </w:numPr>
            <w:rPr>
              <w:rFonts w:ascii="Comic Sans MS" w:hAnsi="Comic Sans MS"/>
              <w:b w:val="0"/>
              <w:sz w:val="20"/>
              <w:szCs w:val="20"/>
            </w:rPr>
          </w:pPr>
          <w:r>
            <w:rPr>
              <w:noProof/>
              <w:lang w:eastAsia="en-GB"/>
            </w:rPr>
            <w:drawing>
              <wp:anchor distT="0" distB="0" distL="114300" distR="114300" simplePos="0" relativeHeight="251659264" behindDoc="1" locked="0" layoutInCell="1" allowOverlap="1" wp14:anchorId="326BD83F" wp14:editId="6E53C486">
                <wp:simplePos x="0" y="0"/>
                <wp:positionH relativeFrom="column">
                  <wp:posOffset>28575</wp:posOffset>
                </wp:positionH>
                <wp:positionV relativeFrom="paragraph">
                  <wp:posOffset>-123825</wp:posOffset>
                </wp:positionV>
                <wp:extent cx="1390650" cy="1296670"/>
                <wp:effectExtent l="0" t="0" r="6350" b="0"/>
                <wp:wrapNone/>
                <wp:docPr id="5" name="Picture 1" descr="Victoria-Primary-School---New-Logo---Low-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Primary-School---New-Logo---Low-Re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sz w:val="20"/>
              <w:szCs w:val="20"/>
            </w:rPr>
            <w:t xml:space="preserve">     </w:t>
          </w:r>
        </w:p>
        <w:p w14:paraId="043BD74F" w14:textId="77777777" w:rsidR="0066208C" w:rsidRPr="007A43E3" w:rsidRDefault="0066208C" w:rsidP="000E1307">
          <w:pPr>
            <w:jc w:val="center"/>
          </w:pPr>
        </w:p>
        <w:p w14:paraId="06BFB1D7" w14:textId="77777777" w:rsidR="00F07361" w:rsidRDefault="00F07361" w:rsidP="0068728F">
          <w:pPr>
            <w:jc w:val="both"/>
            <w:rPr>
              <w:rFonts w:eastAsiaTheme="minorEastAsia"/>
              <w:b/>
              <w:sz w:val="32"/>
              <w:lang w:val="en-US" w:eastAsia="ja-JP"/>
            </w:rPr>
          </w:pPr>
        </w:p>
        <w:p w14:paraId="03164B2B" w14:textId="77777777" w:rsidR="00F07361" w:rsidRDefault="00F07361" w:rsidP="0068728F">
          <w:pPr>
            <w:jc w:val="both"/>
            <w:rPr>
              <w:rFonts w:eastAsiaTheme="minorEastAsia"/>
              <w:b/>
              <w:sz w:val="32"/>
              <w:lang w:val="en-US" w:eastAsia="ja-JP"/>
            </w:rPr>
          </w:pPr>
        </w:p>
        <w:p w14:paraId="094E5DBB" w14:textId="77777777" w:rsidR="000E1307" w:rsidRDefault="000E1307" w:rsidP="0068728F">
          <w:pPr>
            <w:jc w:val="both"/>
            <w:rPr>
              <w:rFonts w:eastAsiaTheme="minorEastAsia"/>
              <w:b/>
              <w:sz w:val="32"/>
              <w:lang w:val="en-US" w:eastAsia="ja-JP"/>
            </w:rPr>
          </w:pPr>
        </w:p>
        <w:p w14:paraId="1E6E8FC0" w14:textId="77777777" w:rsidR="000E1307" w:rsidRDefault="00591A2E" w:rsidP="0068728F">
          <w:pPr>
            <w:jc w:val="both"/>
            <w:rPr>
              <w:rFonts w:eastAsiaTheme="minorEastAsia"/>
              <w:b/>
              <w:sz w:val="32"/>
              <w:lang w:val="en-US" w:eastAsia="ja-JP"/>
            </w:rPr>
          </w:pPr>
          <w:r>
            <w:rPr>
              <w:rFonts w:eastAsiaTheme="minorEastAsia"/>
              <w:b/>
              <w:sz w:val="32"/>
              <w:lang w:val="en-US" w:eastAsia="ja-JP"/>
            </w:rPr>
            <w:t xml:space="preserve">                                                           </w:t>
          </w:r>
          <w:r>
            <w:rPr>
              <w:rFonts w:ascii="Comic Sans MS" w:hAnsi="Comic Sans MS"/>
              <w:b/>
              <w:noProof/>
              <w:sz w:val="20"/>
              <w:szCs w:val="20"/>
              <w:lang w:eastAsia="en-GB"/>
            </w:rPr>
            <w:drawing>
              <wp:inline distT="0" distB="0" distL="0" distR="0" wp14:anchorId="1EA72824" wp14:editId="0DBBB071">
                <wp:extent cx="217043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430" cy="914400"/>
                        </a:xfrm>
                        <a:prstGeom prst="rect">
                          <a:avLst/>
                        </a:prstGeom>
                        <a:noFill/>
                      </pic:spPr>
                    </pic:pic>
                  </a:graphicData>
                </a:graphic>
              </wp:inline>
            </w:drawing>
          </w:r>
        </w:p>
        <w:p w14:paraId="128D87CB" w14:textId="77777777" w:rsidR="000E1307" w:rsidRDefault="000E1307" w:rsidP="000E1307">
          <w:pPr>
            <w:jc w:val="center"/>
            <w:rPr>
              <w:rFonts w:eastAsiaTheme="minorEastAsia"/>
              <w:b/>
              <w:sz w:val="32"/>
              <w:lang w:val="en-US" w:eastAsia="ja-JP"/>
            </w:rPr>
          </w:pPr>
        </w:p>
        <w:p w14:paraId="5A9F332D" w14:textId="77777777" w:rsidR="000E1307" w:rsidRDefault="000E1307" w:rsidP="000E1307">
          <w:pPr>
            <w:jc w:val="center"/>
            <w:rPr>
              <w:rFonts w:eastAsiaTheme="minorEastAsia"/>
              <w:b/>
              <w:sz w:val="32"/>
              <w:lang w:val="en-US" w:eastAsia="ja-JP"/>
            </w:rPr>
          </w:pPr>
        </w:p>
        <w:p w14:paraId="287B1EED" w14:textId="77777777" w:rsidR="00BB5571" w:rsidRDefault="00BB5571" w:rsidP="0068728F">
          <w:pPr>
            <w:jc w:val="both"/>
            <w:rPr>
              <w:rFonts w:eastAsiaTheme="minorEastAsia"/>
              <w:b/>
              <w:sz w:val="32"/>
              <w:lang w:val="en-US" w:eastAsia="ja-JP"/>
            </w:rPr>
          </w:pPr>
        </w:p>
        <w:p w14:paraId="165E3687" w14:textId="77777777" w:rsidR="00F07361" w:rsidRDefault="00F07361" w:rsidP="0068728F">
          <w:pPr>
            <w:jc w:val="both"/>
            <w:rPr>
              <w:rFonts w:eastAsiaTheme="minorEastAsia"/>
              <w:b/>
              <w:sz w:val="32"/>
              <w:lang w:val="en-US" w:eastAsia="ja-JP"/>
            </w:rPr>
          </w:pPr>
        </w:p>
        <w:p w14:paraId="375E9702" w14:textId="77777777" w:rsidR="000E1307" w:rsidRDefault="000E1307" w:rsidP="0068728F">
          <w:pPr>
            <w:jc w:val="both"/>
            <w:rPr>
              <w:rFonts w:eastAsiaTheme="minorEastAsia"/>
              <w:b/>
              <w:sz w:val="32"/>
              <w:lang w:val="en-US" w:eastAsia="ja-JP"/>
            </w:rPr>
          </w:pPr>
        </w:p>
        <w:p w14:paraId="42D409E2" w14:textId="77777777" w:rsidR="000E1307" w:rsidRDefault="000E1307" w:rsidP="0068728F">
          <w:pPr>
            <w:jc w:val="both"/>
            <w:rPr>
              <w:rFonts w:eastAsiaTheme="minorEastAsia"/>
              <w:b/>
              <w:sz w:val="32"/>
              <w:lang w:val="en-US" w:eastAsia="ja-JP"/>
            </w:rPr>
          </w:pPr>
        </w:p>
        <w:p w14:paraId="5B8BFAFE" w14:textId="77777777" w:rsidR="00F07361" w:rsidRDefault="00F07361" w:rsidP="0068728F">
          <w:pPr>
            <w:jc w:val="both"/>
            <w:rPr>
              <w:rFonts w:eastAsiaTheme="minorEastAsia"/>
              <w:b/>
              <w:sz w:val="32"/>
              <w:lang w:val="en-US" w:eastAsia="ja-JP"/>
            </w:rPr>
          </w:pPr>
        </w:p>
        <w:p w14:paraId="2428BE96" w14:textId="77777777" w:rsidR="00BB5571" w:rsidRDefault="00BB5571" w:rsidP="0068728F">
          <w:pPr>
            <w:jc w:val="both"/>
            <w:rPr>
              <w:rFonts w:eastAsiaTheme="minorEastAsia"/>
              <w:b/>
              <w:sz w:val="32"/>
              <w:lang w:val="en-US" w:eastAsia="ja-JP"/>
            </w:rPr>
          </w:pPr>
        </w:p>
        <w:p w14:paraId="4A2451F0" w14:textId="77777777" w:rsidR="00253BCA" w:rsidRPr="001A4BE7" w:rsidRDefault="00253BCA" w:rsidP="00682C2E">
          <w:pPr>
            <w:jc w:val="center"/>
            <w:rPr>
              <w:rFonts w:eastAsiaTheme="majorEastAsia" w:cs="Arial"/>
              <w:color w:val="000000" w:themeColor="text1"/>
              <w:sz w:val="28"/>
              <w:szCs w:val="28"/>
              <w:lang w:eastAsia="ja-JP"/>
            </w:rPr>
          </w:pPr>
        </w:p>
        <w:p w14:paraId="6E684F08" w14:textId="77777777" w:rsidR="009315C8" w:rsidRDefault="009315C8" w:rsidP="00682C2E">
          <w:pPr>
            <w:pBdr>
              <w:bottom w:val="single" w:sz="4" w:space="1" w:color="auto"/>
            </w:pBdr>
            <w:jc w:val="center"/>
            <w:rPr>
              <w:rFonts w:cs="Arial"/>
              <w:sz w:val="72"/>
              <w:szCs w:val="72"/>
            </w:rPr>
          </w:pPr>
          <w:r>
            <w:rPr>
              <w:rFonts w:cs="Arial"/>
              <w:sz w:val="72"/>
              <w:szCs w:val="72"/>
            </w:rPr>
            <w:t>Victoria Road Primary School</w:t>
          </w:r>
        </w:p>
        <w:p w14:paraId="32ACE6DC" w14:textId="77777777" w:rsidR="0066208C" w:rsidRDefault="007933B1" w:rsidP="00682C2E">
          <w:pPr>
            <w:pBdr>
              <w:bottom w:val="single" w:sz="4" w:space="1" w:color="auto"/>
            </w:pBdr>
            <w:jc w:val="center"/>
            <w:rPr>
              <w:rFonts w:eastAsiaTheme="majorEastAsia"/>
              <w:sz w:val="72"/>
              <w:szCs w:val="80"/>
              <w:lang w:val="en-US" w:eastAsia="ja-JP"/>
            </w:rPr>
          </w:pPr>
          <w:r w:rsidRPr="007933B1">
            <w:rPr>
              <w:rFonts w:cs="Arial"/>
              <w:sz w:val="72"/>
              <w:szCs w:val="72"/>
            </w:rPr>
            <w:t>Homework Policy</w:t>
          </w:r>
        </w:p>
        <w:p w14:paraId="2E2150A0" w14:textId="77777777" w:rsidR="0066208C" w:rsidRDefault="0066208C" w:rsidP="00682C2E">
          <w:pPr>
            <w:pBdr>
              <w:bottom w:val="single" w:sz="4" w:space="1" w:color="auto"/>
            </w:pBdr>
            <w:jc w:val="center"/>
            <w:rPr>
              <w:rFonts w:eastAsiaTheme="majorEastAsia"/>
              <w:sz w:val="72"/>
              <w:szCs w:val="80"/>
              <w:lang w:val="en-US" w:eastAsia="ja-JP"/>
            </w:rPr>
          </w:pPr>
        </w:p>
        <w:p w14:paraId="4F1EE7A3" w14:textId="77777777" w:rsidR="00F07361" w:rsidRDefault="00A7515E" w:rsidP="00682C2E">
          <w:pPr>
            <w:pBdr>
              <w:bottom w:val="single" w:sz="4" w:space="1" w:color="auto"/>
            </w:pBdr>
            <w:jc w:val="center"/>
            <w:rPr>
              <w:rFonts w:eastAsiaTheme="majorEastAsia" w:cs="Arial"/>
              <w:color w:val="000000" w:themeColor="text1"/>
              <w:sz w:val="72"/>
              <w:szCs w:val="80"/>
              <w:lang w:eastAsia="ja-JP"/>
            </w:rPr>
            <w:sectPr w:rsidR="00F07361" w:rsidSect="0066208C">
              <w:footerReference w:type="default" r:id="rId10"/>
              <w:pgSz w:w="11906" w:h="16838"/>
              <w:pgMar w:top="1245" w:right="1274" w:bottom="1440" w:left="1276" w:header="709" w:footer="709" w:gutter="0"/>
              <w:pgBorders w:display="firstPage" w:offsetFrom="page">
                <w:top w:val="single" w:sz="36" w:space="24" w:color="FFD006"/>
                <w:left w:val="single" w:sz="36" w:space="24" w:color="FFD006"/>
                <w:bottom w:val="single" w:sz="36" w:space="24" w:color="FFD006"/>
                <w:right w:val="single" w:sz="36" w:space="24" w:color="FFD006"/>
              </w:pgBorders>
              <w:cols w:space="708"/>
              <w:docGrid w:linePitch="360"/>
            </w:sectPr>
          </w:pPr>
        </w:p>
      </w:sdtContent>
    </w:sdt>
    <w:p w14:paraId="6FA92610"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47262973" w14:textId="77777777" w:rsidR="00F748D0" w:rsidRDefault="00A7515E" w:rsidP="00776E9B">
      <w:pPr>
        <w:spacing w:line="360" w:lineRule="auto"/>
        <w:ind w:left="426"/>
      </w:pPr>
      <w:hyperlink w:anchor="statement" w:history="1">
        <w:r w:rsidR="00F748D0" w:rsidRPr="004F4781">
          <w:rPr>
            <w:rStyle w:val="Hyperlink"/>
          </w:rPr>
          <w:t>Statement of intent</w:t>
        </w:r>
      </w:hyperlink>
      <w:r w:rsidR="00F748D0">
        <w:t xml:space="preserve"> </w:t>
      </w:r>
    </w:p>
    <w:p w14:paraId="1E110183" w14:textId="77777777" w:rsidR="00F748D0" w:rsidRDefault="00A7515E" w:rsidP="00776E9B">
      <w:pPr>
        <w:pStyle w:val="ListParagraph"/>
        <w:numPr>
          <w:ilvl w:val="0"/>
          <w:numId w:val="5"/>
        </w:numPr>
        <w:spacing w:line="360" w:lineRule="auto"/>
      </w:pPr>
      <w:hyperlink w:anchor="_Responsibilities" w:history="1">
        <w:r w:rsidR="00776E9B" w:rsidRPr="00776E9B">
          <w:rPr>
            <w:rStyle w:val="Hyperlink"/>
          </w:rPr>
          <w:t>Responsibilities</w:t>
        </w:r>
      </w:hyperlink>
    </w:p>
    <w:p w14:paraId="0D73C52D" w14:textId="77777777" w:rsidR="00776E9B" w:rsidRDefault="00A7515E" w:rsidP="00776E9B">
      <w:pPr>
        <w:pStyle w:val="ListParagraph"/>
        <w:numPr>
          <w:ilvl w:val="0"/>
          <w:numId w:val="5"/>
        </w:numPr>
        <w:spacing w:line="360" w:lineRule="auto"/>
      </w:pPr>
      <w:hyperlink w:anchor="_Homework_Tasks_–" w:history="1">
        <w:r w:rsidR="00776E9B" w:rsidRPr="00776E9B">
          <w:rPr>
            <w:rStyle w:val="Hyperlink"/>
          </w:rPr>
          <w:t>Homework Tasks – Current practice</w:t>
        </w:r>
      </w:hyperlink>
    </w:p>
    <w:p w14:paraId="2D6006DF" w14:textId="77777777" w:rsidR="00776E9B" w:rsidRDefault="00A7515E" w:rsidP="00776E9B">
      <w:pPr>
        <w:pStyle w:val="ListParagraph"/>
        <w:numPr>
          <w:ilvl w:val="0"/>
          <w:numId w:val="5"/>
        </w:numPr>
        <w:spacing w:line="360" w:lineRule="auto"/>
      </w:pPr>
      <w:hyperlink w:anchor="_Absences" w:history="1">
        <w:r w:rsidR="00776E9B" w:rsidRPr="00776E9B">
          <w:rPr>
            <w:rStyle w:val="Hyperlink"/>
          </w:rPr>
          <w:t>Absences</w:t>
        </w:r>
      </w:hyperlink>
    </w:p>
    <w:p w14:paraId="57F46357" w14:textId="77777777" w:rsidR="00776E9B" w:rsidRDefault="00A7515E" w:rsidP="00776E9B">
      <w:pPr>
        <w:pStyle w:val="ListParagraph"/>
        <w:numPr>
          <w:ilvl w:val="0"/>
          <w:numId w:val="5"/>
        </w:numPr>
        <w:spacing w:line="360" w:lineRule="auto"/>
      </w:pPr>
      <w:hyperlink w:anchor="_Pupils_who_fail" w:history="1">
        <w:r w:rsidR="00776E9B" w:rsidRPr="00776E9B">
          <w:rPr>
            <w:rStyle w:val="Hyperlink"/>
          </w:rPr>
          <w:t>Pupils who fail to complete homework</w:t>
        </w:r>
      </w:hyperlink>
    </w:p>
    <w:p w14:paraId="5593E1A3" w14:textId="77777777" w:rsidR="00776E9B" w:rsidRDefault="00A7515E" w:rsidP="00776E9B">
      <w:pPr>
        <w:pStyle w:val="ListParagraph"/>
        <w:numPr>
          <w:ilvl w:val="0"/>
          <w:numId w:val="5"/>
        </w:numPr>
        <w:spacing w:line="360" w:lineRule="auto"/>
      </w:pPr>
      <w:hyperlink w:anchor="_Marking_homework" w:history="1">
        <w:r w:rsidR="00776E9B" w:rsidRPr="00776E9B">
          <w:rPr>
            <w:rStyle w:val="Hyperlink"/>
          </w:rPr>
          <w:t>Marking homework</w:t>
        </w:r>
      </w:hyperlink>
    </w:p>
    <w:p w14:paraId="25440CAC" w14:textId="77777777" w:rsidR="00776E9B" w:rsidRDefault="00A7515E" w:rsidP="00776E9B">
      <w:pPr>
        <w:pStyle w:val="ListParagraph"/>
        <w:numPr>
          <w:ilvl w:val="0"/>
          <w:numId w:val="5"/>
        </w:numPr>
        <w:spacing w:line="360" w:lineRule="auto"/>
      </w:pPr>
      <w:hyperlink w:anchor="_Pupils_with_SEND" w:history="1">
        <w:r w:rsidR="00776E9B" w:rsidRPr="00776E9B">
          <w:rPr>
            <w:rStyle w:val="Hyperlink"/>
          </w:rPr>
          <w:t>Pupils with SEND</w:t>
        </w:r>
      </w:hyperlink>
    </w:p>
    <w:p w14:paraId="3EA6EFE3" w14:textId="77777777" w:rsidR="00776E9B" w:rsidRDefault="00A7515E" w:rsidP="00776E9B">
      <w:pPr>
        <w:pStyle w:val="ListParagraph"/>
        <w:numPr>
          <w:ilvl w:val="0"/>
          <w:numId w:val="5"/>
        </w:numPr>
        <w:spacing w:line="360" w:lineRule="auto"/>
      </w:pPr>
      <w:hyperlink w:anchor="_Equal_Opportunities" w:history="1">
        <w:r w:rsidR="00776E9B" w:rsidRPr="00776E9B">
          <w:rPr>
            <w:rStyle w:val="Hyperlink"/>
          </w:rPr>
          <w:t>Equal Opportunities</w:t>
        </w:r>
      </w:hyperlink>
    </w:p>
    <w:p w14:paraId="254DA34B" w14:textId="77777777" w:rsidR="00776E9B" w:rsidRDefault="00A7515E" w:rsidP="00776E9B">
      <w:pPr>
        <w:pStyle w:val="ListParagraph"/>
        <w:numPr>
          <w:ilvl w:val="0"/>
          <w:numId w:val="5"/>
        </w:numPr>
        <w:spacing w:line="360" w:lineRule="auto"/>
      </w:pPr>
      <w:hyperlink w:anchor="_Policy_review_2" w:history="1">
        <w:r w:rsidR="00776E9B" w:rsidRPr="00776E9B">
          <w:rPr>
            <w:rStyle w:val="Hyperlink"/>
          </w:rPr>
          <w:t>Policy review</w:t>
        </w:r>
      </w:hyperlink>
    </w:p>
    <w:bookmarkStart w:id="1" w:name="_Statement_of_intent"/>
    <w:bookmarkEnd w:id="1"/>
    <w:p w14:paraId="2E7E4731" w14:textId="77777777" w:rsidR="0055675B" w:rsidRDefault="00776E9B" w:rsidP="00776E9B">
      <w:pPr>
        <w:spacing w:line="360" w:lineRule="auto"/>
        <w:ind w:left="360"/>
        <w:jc w:val="both"/>
      </w:pPr>
      <w:r>
        <w:fldChar w:fldCharType="begin"/>
      </w:r>
      <w:r>
        <w:instrText xml:space="preserve"> HYPERLINK  \l "_Appendix_1:_Homework" </w:instrText>
      </w:r>
      <w:r>
        <w:fldChar w:fldCharType="separate"/>
      </w:r>
      <w:r w:rsidRPr="00776E9B">
        <w:rPr>
          <w:rStyle w:val="Hyperlink"/>
        </w:rPr>
        <w:t>Appendix 1: Homework Agreement Form</w:t>
      </w:r>
      <w:r>
        <w:fldChar w:fldCharType="end"/>
      </w:r>
    </w:p>
    <w:p w14:paraId="3D7DFF90" w14:textId="77777777" w:rsidR="0055675B" w:rsidRDefault="0055675B" w:rsidP="00F748D0">
      <w:pPr>
        <w:pStyle w:val="Heading10"/>
        <w:sectPr w:rsidR="0055675B" w:rsidSect="00591A2E">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25C20C35"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2" w:name="statment"/>
      <w:bookmarkStart w:id="3" w:name="statement"/>
      <w:r>
        <w:rPr>
          <w:rFonts w:asciiTheme="minorHAnsi" w:hAnsiTheme="minorHAnsi" w:cstheme="minorHAnsi"/>
          <w:b/>
          <w:sz w:val="28"/>
          <w:szCs w:val="22"/>
        </w:rPr>
        <w:lastRenderedPageBreak/>
        <w:t>Statement of intent</w:t>
      </w:r>
    </w:p>
    <w:bookmarkEnd w:id="2"/>
    <w:bookmarkEnd w:id="3"/>
    <w:p w14:paraId="205B1F61" w14:textId="77777777" w:rsidR="0055675B" w:rsidRPr="004A73EB" w:rsidRDefault="0055675B" w:rsidP="0068728F">
      <w:pPr>
        <w:jc w:val="both"/>
        <w:rPr>
          <w:sz w:val="2"/>
        </w:rPr>
      </w:pPr>
    </w:p>
    <w:p w14:paraId="62CF82B6" w14:textId="77777777" w:rsidR="007933B1" w:rsidRPr="00591A2E" w:rsidRDefault="009315C8" w:rsidP="007933B1">
      <w:pPr>
        <w:jc w:val="both"/>
        <w:rPr>
          <w:shd w:val="clear" w:color="auto" w:fill="FFFFFF"/>
        </w:rPr>
      </w:pPr>
      <w:r w:rsidRPr="00591A2E">
        <w:rPr>
          <w:b/>
          <w:shd w:val="clear" w:color="auto" w:fill="FFFFFF"/>
        </w:rPr>
        <w:t>Victoria Road</w:t>
      </w:r>
      <w:r w:rsidR="003D43F9" w:rsidRPr="00591A2E">
        <w:rPr>
          <w:shd w:val="clear" w:color="auto" w:fill="FFFFFF"/>
        </w:rPr>
        <w:t xml:space="preserve"> </w:t>
      </w:r>
      <w:r w:rsidR="007933B1" w:rsidRPr="00591A2E">
        <w:rPr>
          <w:shd w:val="clear" w:color="auto" w:fill="FFFFFF"/>
        </w:rPr>
        <w:t>is a vibrant, enthusiastic, forward thinking and safe learning environment in which children are given every opportunity to complete a fulfilling primary school education.</w:t>
      </w:r>
    </w:p>
    <w:p w14:paraId="4DD65BFB" w14:textId="77777777" w:rsidR="00776E9B" w:rsidRPr="00591A2E" w:rsidRDefault="007933B1" w:rsidP="007933B1">
      <w:pPr>
        <w:jc w:val="both"/>
        <w:rPr>
          <w:shd w:val="clear" w:color="auto" w:fill="FFFFFF"/>
        </w:rPr>
      </w:pPr>
      <w:r w:rsidRPr="00591A2E">
        <w:t xml:space="preserve">At </w:t>
      </w:r>
      <w:r w:rsidR="009315C8" w:rsidRPr="00591A2E">
        <w:rPr>
          <w:b/>
          <w:shd w:val="clear" w:color="auto" w:fill="FFFFFF"/>
        </w:rPr>
        <w:t xml:space="preserve">Victoria Road </w:t>
      </w:r>
      <w:r w:rsidRPr="00591A2E">
        <w:rPr>
          <w:shd w:val="clear" w:color="auto" w:fill="FFFFFF"/>
        </w:rPr>
        <w:t xml:space="preserve">we believe that homework plays an important part in a child’s education. </w:t>
      </w:r>
    </w:p>
    <w:p w14:paraId="33937A2F" w14:textId="77777777" w:rsidR="00776E9B" w:rsidRPr="00591A2E" w:rsidRDefault="00776E9B" w:rsidP="007933B1">
      <w:pPr>
        <w:jc w:val="both"/>
        <w:rPr>
          <w:shd w:val="clear" w:color="auto" w:fill="FFFFFF"/>
        </w:rPr>
      </w:pPr>
    </w:p>
    <w:p w14:paraId="3BC33A49" w14:textId="77777777" w:rsidR="007933B1" w:rsidRDefault="007933B1" w:rsidP="007933B1">
      <w:pPr>
        <w:jc w:val="both"/>
        <w:rPr>
          <w:color w:val="000000"/>
          <w:shd w:val="clear" w:color="auto" w:fill="FFFFFF"/>
        </w:rPr>
      </w:pPr>
      <w:r>
        <w:rPr>
          <w:color w:val="000000"/>
          <w:shd w:val="clear" w:color="auto" w:fill="FFFFFF"/>
        </w:rPr>
        <w:t>The benefit of doing homework must be instilled at an early age so that independent study can be achieved.</w:t>
      </w:r>
    </w:p>
    <w:p w14:paraId="4B9FDADC" w14:textId="77777777" w:rsidR="004048DD" w:rsidRDefault="004048DD" w:rsidP="007933B1">
      <w:pPr>
        <w:jc w:val="both"/>
      </w:pPr>
    </w:p>
    <w:p w14:paraId="4E9C09AE" w14:textId="77777777" w:rsidR="007933B1" w:rsidRDefault="007933B1" w:rsidP="007933B1">
      <w:pPr>
        <w:autoSpaceDE w:val="0"/>
        <w:autoSpaceDN w:val="0"/>
        <w:adjustRightInd w:val="0"/>
        <w:jc w:val="both"/>
      </w:pPr>
      <w:r w:rsidRPr="003C35D5">
        <w:rPr>
          <w:color w:val="000000"/>
        </w:rPr>
        <w:t>We are also aware that children have opportunities and experiences outside of school that are equally important in developing and enriching their lives.</w:t>
      </w:r>
      <w:r>
        <w:rPr>
          <w:color w:val="000000"/>
          <w:sz w:val="24"/>
          <w:szCs w:val="24"/>
        </w:rPr>
        <w:t xml:space="preserve"> </w:t>
      </w:r>
      <w:r>
        <w:t xml:space="preserve">We will </w:t>
      </w:r>
      <w:proofErr w:type="gramStart"/>
      <w:r>
        <w:t>give careful consideration to</w:t>
      </w:r>
      <w:proofErr w:type="gramEnd"/>
      <w:r>
        <w:t xml:space="preserve"> making homework well-balanced across the school.</w:t>
      </w:r>
    </w:p>
    <w:p w14:paraId="532C374B" w14:textId="77777777" w:rsidR="007933B1" w:rsidRDefault="007933B1" w:rsidP="007933B1">
      <w:pPr>
        <w:autoSpaceDE w:val="0"/>
        <w:autoSpaceDN w:val="0"/>
        <w:adjustRightInd w:val="0"/>
        <w:jc w:val="both"/>
      </w:pPr>
    </w:p>
    <w:p w14:paraId="62522557" w14:textId="77777777" w:rsidR="007933B1" w:rsidRDefault="007933B1" w:rsidP="007933B1">
      <w:pPr>
        <w:jc w:val="both"/>
      </w:pPr>
      <w:r>
        <w:t xml:space="preserve">This Homework Policy was developed in consultation with staff members, parents, pupils and with the full agreement of the </w:t>
      </w:r>
      <w:r w:rsidR="009315C8" w:rsidRPr="00591A2E">
        <w:rPr>
          <w:b/>
        </w:rPr>
        <w:t>Local Academy board.</w:t>
      </w:r>
    </w:p>
    <w:p w14:paraId="046F666E" w14:textId="77777777" w:rsidR="004048DD" w:rsidRDefault="004048DD" w:rsidP="007933B1">
      <w:pPr>
        <w:jc w:val="both"/>
      </w:pPr>
    </w:p>
    <w:p w14:paraId="40B94C0C" w14:textId="77777777" w:rsidR="007933B1" w:rsidRDefault="007933B1" w:rsidP="007933B1">
      <w:pPr>
        <w:jc w:val="both"/>
        <w:rPr>
          <w:b/>
          <w:sz w:val="28"/>
        </w:rPr>
      </w:pPr>
      <w:r w:rsidRPr="0097118B">
        <w:rPr>
          <w:b/>
          <w:sz w:val="28"/>
        </w:rPr>
        <w:t>Aims</w:t>
      </w:r>
    </w:p>
    <w:p w14:paraId="1FA74A25" w14:textId="77777777" w:rsidR="00100FB7" w:rsidRPr="0097118B" w:rsidRDefault="00100FB7" w:rsidP="007933B1">
      <w:pPr>
        <w:jc w:val="both"/>
        <w:rPr>
          <w:b/>
          <w:sz w:val="28"/>
        </w:rPr>
      </w:pPr>
    </w:p>
    <w:p w14:paraId="6FD4227D" w14:textId="77777777" w:rsidR="007933B1" w:rsidRDefault="009315C8" w:rsidP="007933B1">
      <w:pPr>
        <w:jc w:val="both"/>
        <w:rPr>
          <w:color w:val="000000"/>
          <w:shd w:val="clear" w:color="auto" w:fill="FFFFFF"/>
        </w:rPr>
      </w:pPr>
      <w:r w:rsidRPr="00591A2E">
        <w:rPr>
          <w:b/>
          <w:shd w:val="clear" w:color="auto" w:fill="FFFFFF"/>
        </w:rPr>
        <w:t>Victoria Road’s</w:t>
      </w:r>
      <w:r w:rsidR="007933B1" w:rsidRPr="003D43F9">
        <w:rPr>
          <w:color w:val="000000"/>
          <w:shd w:val="clear" w:color="auto" w:fill="FFFFFF"/>
        </w:rPr>
        <w:t xml:space="preserve"> Homework Policy aims to:</w:t>
      </w:r>
    </w:p>
    <w:p w14:paraId="383C0654" w14:textId="77777777" w:rsidR="003D43F9" w:rsidRPr="003D43F9" w:rsidRDefault="003D43F9" w:rsidP="007933B1">
      <w:pPr>
        <w:jc w:val="both"/>
        <w:rPr>
          <w:b/>
        </w:rPr>
      </w:pPr>
    </w:p>
    <w:p w14:paraId="71CB9429" w14:textId="77777777" w:rsidR="007933B1" w:rsidRDefault="007933B1" w:rsidP="00776E9B">
      <w:pPr>
        <w:pStyle w:val="ListParagraph"/>
        <w:numPr>
          <w:ilvl w:val="0"/>
          <w:numId w:val="33"/>
        </w:numPr>
        <w:jc w:val="both"/>
      </w:pPr>
      <w:r w:rsidRPr="003D43F9">
        <w:t>Develop a consistent</w:t>
      </w:r>
      <w:r>
        <w:t xml:space="preserve"> approach to homework throughout the school.</w:t>
      </w:r>
    </w:p>
    <w:p w14:paraId="29FFEC52" w14:textId="77777777" w:rsidR="007933B1" w:rsidRDefault="007933B1" w:rsidP="00776E9B">
      <w:pPr>
        <w:pStyle w:val="ListParagraph"/>
        <w:numPr>
          <w:ilvl w:val="0"/>
          <w:numId w:val="33"/>
        </w:numPr>
        <w:jc w:val="both"/>
      </w:pPr>
      <w:r>
        <w:t>Make sure that teaching staff, parents and pupils are aware of their responsibilities with regard to homework.</w:t>
      </w:r>
    </w:p>
    <w:p w14:paraId="5A19D057" w14:textId="77777777" w:rsidR="007933B1" w:rsidRDefault="007933B1" w:rsidP="00776E9B">
      <w:pPr>
        <w:pStyle w:val="ListParagraph"/>
        <w:numPr>
          <w:ilvl w:val="0"/>
          <w:numId w:val="33"/>
        </w:numPr>
        <w:jc w:val="both"/>
      </w:pPr>
      <w:r>
        <w:t>Ensure that parents have clarity on what their child is expected to do.</w:t>
      </w:r>
    </w:p>
    <w:p w14:paraId="2B5A8F8B" w14:textId="77777777" w:rsidR="007933B1" w:rsidRDefault="007933B1" w:rsidP="00776E9B">
      <w:pPr>
        <w:pStyle w:val="ListParagraph"/>
        <w:numPr>
          <w:ilvl w:val="0"/>
          <w:numId w:val="33"/>
        </w:numPr>
        <w:jc w:val="both"/>
      </w:pPr>
      <w:r>
        <w:t>Encourage pupils to develop the responsibility and self-discipline required for independent study.</w:t>
      </w:r>
    </w:p>
    <w:p w14:paraId="4C419D97" w14:textId="77777777" w:rsidR="007933B1" w:rsidRDefault="007933B1" w:rsidP="00776E9B">
      <w:pPr>
        <w:pStyle w:val="ListParagraph"/>
        <w:numPr>
          <w:ilvl w:val="0"/>
          <w:numId w:val="33"/>
        </w:numPr>
        <w:jc w:val="both"/>
      </w:pPr>
      <w:r>
        <w:t>Support pupils’ learning experiences via revision and reinforcement.</w:t>
      </w:r>
    </w:p>
    <w:p w14:paraId="0C477862" w14:textId="77777777" w:rsidR="007933B1" w:rsidRDefault="007933B1" w:rsidP="00776E9B">
      <w:pPr>
        <w:pStyle w:val="ListParagraph"/>
        <w:numPr>
          <w:ilvl w:val="0"/>
          <w:numId w:val="33"/>
        </w:numPr>
        <w:jc w:val="both"/>
      </w:pPr>
      <w:r>
        <w:t>Work with parents and involve them in their child’s learning and to keep them informed about the work their child is covering.</w:t>
      </w:r>
    </w:p>
    <w:p w14:paraId="2CE208DE" w14:textId="77777777" w:rsidR="007933B1" w:rsidRDefault="007933B1" w:rsidP="00776E9B">
      <w:pPr>
        <w:pStyle w:val="ListParagraph"/>
        <w:numPr>
          <w:ilvl w:val="0"/>
          <w:numId w:val="33"/>
        </w:numPr>
        <w:jc w:val="both"/>
      </w:pPr>
      <w:r>
        <w:t>Use homework as a tool for raising standards of attainment.</w:t>
      </w:r>
    </w:p>
    <w:p w14:paraId="767AE823" w14:textId="77777777" w:rsidR="007933B1" w:rsidRDefault="007933B1" w:rsidP="00776E9B">
      <w:pPr>
        <w:pStyle w:val="ListParagraph"/>
        <w:numPr>
          <w:ilvl w:val="0"/>
          <w:numId w:val="33"/>
        </w:numPr>
        <w:jc w:val="both"/>
      </w:pPr>
      <w:r>
        <w:t>Improve the quality of the learning experiences by extending it beyond the classroom.</w:t>
      </w:r>
    </w:p>
    <w:p w14:paraId="64288F75" w14:textId="77777777" w:rsidR="00F748D0" w:rsidRDefault="007933B1" w:rsidP="00776E9B">
      <w:pPr>
        <w:pStyle w:val="ListParagraph"/>
        <w:numPr>
          <w:ilvl w:val="0"/>
          <w:numId w:val="33"/>
        </w:numPr>
        <w:spacing w:line="360" w:lineRule="auto"/>
        <w:jc w:val="both"/>
      </w:pPr>
      <w:r>
        <w:t>Give pupils further practice and deeper understanding of skills, knowledge and concepts learned during the school day.</w:t>
      </w:r>
    </w:p>
    <w:p w14:paraId="03146861" w14:textId="77777777" w:rsidR="00F748D0" w:rsidRDefault="00F748D0" w:rsidP="0068728F">
      <w:pPr>
        <w:spacing w:line="360" w:lineRule="auto"/>
        <w:ind w:left="417"/>
        <w:jc w:val="both"/>
      </w:pPr>
    </w:p>
    <w:p w14:paraId="40F501CB" w14:textId="77777777" w:rsidR="00F748D0" w:rsidRDefault="00F748D0" w:rsidP="0068728F">
      <w:pPr>
        <w:spacing w:line="360" w:lineRule="auto"/>
        <w:ind w:left="417"/>
        <w:jc w:val="both"/>
      </w:pPr>
    </w:p>
    <w:p w14:paraId="12529734" w14:textId="77777777" w:rsidR="00F748D0" w:rsidRDefault="00F748D0" w:rsidP="0068728F">
      <w:pPr>
        <w:spacing w:line="360" w:lineRule="auto"/>
        <w:ind w:left="417"/>
        <w:jc w:val="both"/>
      </w:pPr>
    </w:p>
    <w:p w14:paraId="057F50D4" w14:textId="77777777" w:rsidR="00F748D0" w:rsidRDefault="00F748D0" w:rsidP="0068728F">
      <w:pPr>
        <w:spacing w:line="360" w:lineRule="auto"/>
        <w:ind w:left="417"/>
        <w:jc w:val="both"/>
      </w:pPr>
    </w:p>
    <w:p w14:paraId="004C8B91" w14:textId="77777777" w:rsidR="00D77A53" w:rsidRDefault="00D77A53" w:rsidP="0068728F">
      <w:pPr>
        <w:spacing w:line="360" w:lineRule="auto"/>
        <w:ind w:left="417"/>
        <w:jc w:val="both"/>
      </w:pPr>
    </w:p>
    <w:p w14:paraId="1392F625" w14:textId="77777777" w:rsidR="00D77A53" w:rsidRDefault="00D77A53"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D77A53" w14:paraId="11613CBF" w14:textId="77777777" w:rsidTr="007D26DA">
        <w:trPr>
          <w:trHeight w:val="389"/>
        </w:trPr>
        <w:tc>
          <w:tcPr>
            <w:tcW w:w="9242" w:type="dxa"/>
            <w:gridSpan w:val="4"/>
            <w:vAlign w:val="center"/>
          </w:tcPr>
          <w:p w14:paraId="07F9B353" w14:textId="77777777" w:rsidR="00D77A53" w:rsidRDefault="00D77A53" w:rsidP="007D26DA">
            <w:pPr>
              <w:jc w:val="both"/>
            </w:pPr>
            <w:r w:rsidRPr="007271AF">
              <w:t>Signed by</w:t>
            </w:r>
            <w:r>
              <w:t>:</w:t>
            </w:r>
          </w:p>
        </w:tc>
      </w:tr>
      <w:tr w:rsidR="00D77A53" w14:paraId="642FF129" w14:textId="77777777" w:rsidTr="007D26DA">
        <w:trPr>
          <w:trHeight w:val="624"/>
        </w:trPr>
        <w:tc>
          <w:tcPr>
            <w:tcW w:w="2813" w:type="dxa"/>
            <w:tcBorders>
              <w:bottom w:val="single" w:sz="2" w:space="0" w:color="auto"/>
            </w:tcBorders>
          </w:tcPr>
          <w:p w14:paraId="5A641CE5" w14:textId="77777777" w:rsidR="00D77A53" w:rsidRPr="007271AF" w:rsidRDefault="00591A2E" w:rsidP="007D26DA">
            <w:pPr>
              <w:jc w:val="both"/>
            </w:pPr>
            <w:proofErr w:type="spellStart"/>
            <w:r>
              <w:t>CJLord</w:t>
            </w:r>
            <w:proofErr w:type="spellEnd"/>
          </w:p>
        </w:tc>
        <w:tc>
          <w:tcPr>
            <w:tcW w:w="2365" w:type="dxa"/>
            <w:vAlign w:val="bottom"/>
          </w:tcPr>
          <w:p w14:paraId="4DB5615A" w14:textId="77777777" w:rsidR="00D77A53" w:rsidRPr="00591A2E" w:rsidRDefault="00D77A53" w:rsidP="007D26DA">
            <w:pPr>
              <w:spacing w:after="60"/>
              <w:jc w:val="both"/>
              <w:rPr>
                <w:b/>
              </w:rPr>
            </w:pPr>
            <w:r w:rsidRPr="00591A2E">
              <w:rPr>
                <w:b/>
              </w:rPr>
              <w:t>Headteacher</w:t>
            </w:r>
          </w:p>
        </w:tc>
        <w:tc>
          <w:tcPr>
            <w:tcW w:w="846" w:type="dxa"/>
            <w:vAlign w:val="bottom"/>
          </w:tcPr>
          <w:p w14:paraId="426495C8" w14:textId="77777777" w:rsidR="00D77A53" w:rsidRDefault="00D77A53" w:rsidP="007D26DA">
            <w:pPr>
              <w:jc w:val="both"/>
            </w:pPr>
            <w:r w:rsidRPr="007271AF">
              <w:t>Date:</w:t>
            </w:r>
          </w:p>
        </w:tc>
        <w:tc>
          <w:tcPr>
            <w:tcW w:w="3218" w:type="dxa"/>
            <w:tcBorders>
              <w:bottom w:val="single" w:sz="2" w:space="0" w:color="auto"/>
            </w:tcBorders>
          </w:tcPr>
          <w:p w14:paraId="27D2FC90" w14:textId="77777777" w:rsidR="00D77A53" w:rsidRDefault="00591A2E" w:rsidP="007D26DA">
            <w:pPr>
              <w:jc w:val="both"/>
            </w:pPr>
            <w:r>
              <w:t>March 2019</w:t>
            </w:r>
          </w:p>
        </w:tc>
      </w:tr>
      <w:tr w:rsidR="00D77A53" w14:paraId="570DD256" w14:textId="77777777" w:rsidTr="007D26DA">
        <w:trPr>
          <w:trHeight w:val="624"/>
        </w:trPr>
        <w:tc>
          <w:tcPr>
            <w:tcW w:w="2813" w:type="dxa"/>
            <w:tcBorders>
              <w:top w:val="single" w:sz="2" w:space="0" w:color="auto"/>
              <w:bottom w:val="single" w:sz="4" w:space="0" w:color="auto"/>
            </w:tcBorders>
          </w:tcPr>
          <w:p w14:paraId="1E438B5C" w14:textId="77777777" w:rsidR="00D77A53" w:rsidRPr="007271AF" w:rsidRDefault="00591A2E" w:rsidP="007D26DA">
            <w:pPr>
              <w:jc w:val="both"/>
            </w:pPr>
            <w:proofErr w:type="spellStart"/>
            <w:r>
              <w:t>THailwood</w:t>
            </w:r>
            <w:proofErr w:type="spellEnd"/>
            <w:r>
              <w:t xml:space="preserve"> </w:t>
            </w:r>
          </w:p>
        </w:tc>
        <w:tc>
          <w:tcPr>
            <w:tcW w:w="2365" w:type="dxa"/>
            <w:vAlign w:val="bottom"/>
          </w:tcPr>
          <w:p w14:paraId="20461D9E" w14:textId="77777777" w:rsidR="00D77A53" w:rsidRPr="00591A2E" w:rsidRDefault="00D77A53" w:rsidP="009315C8">
            <w:pPr>
              <w:spacing w:after="60"/>
              <w:jc w:val="both"/>
              <w:rPr>
                <w:b/>
                <w:highlight w:val="lightGray"/>
              </w:rPr>
            </w:pPr>
            <w:r w:rsidRPr="00591A2E">
              <w:rPr>
                <w:b/>
              </w:rPr>
              <w:t xml:space="preserve">Chair of </w:t>
            </w:r>
            <w:r w:rsidR="009315C8" w:rsidRPr="00591A2E">
              <w:rPr>
                <w:b/>
              </w:rPr>
              <w:t xml:space="preserve">Local Academy Board </w:t>
            </w:r>
          </w:p>
        </w:tc>
        <w:tc>
          <w:tcPr>
            <w:tcW w:w="846" w:type="dxa"/>
            <w:vAlign w:val="bottom"/>
          </w:tcPr>
          <w:p w14:paraId="3CEAFE08"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1E204543" w14:textId="77777777" w:rsidR="00D77A53" w:rsidRDefault="00591A2E" w:rsidP="007D26DA">
            <w:pPr>
              <w:jc w:val="both"/>
            </w:pPr>
            <w:r>
              <w:t>March 2019</w:t>
            </w:r>
          </w:p>
        </w:tc>
      </w:tr>
    </w:tbl>
    <w:p w14:paraId="484B1385" w14:textId="77777777" w:rsidR="00D77A53" w:rsidRDefault="00D77A53" w:rsidP="0068728F">
      <w:pPr>
        <w:spacing w:line="360" w:lineRule="auto"/>
        <w:ind w:left="417"/>
        <w:jc w:val="both"/>
        <w:sectPr w:rsidR="00D77A53" w:rsidSect="00591A2E">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0338ACD6" w14:textId="77777777" w:rsidR="007933B1" w:rsidRPr="001043EB" w:rsidRDefault="00100FB7" w:rsidP="004048DD">
      <w:pPr>
        <w:pStyle w:val="Heading10"/>
      </w:pPr>
      <w:bookmarkStart w:id="4" w:name="_Peafowl_and_the"/>
      <w:bookmarkStart w:id="5" w:name="_Section_1"/>
      <w:bookmarkStart w:id="6" w:name="_Encountering_peafowl"/>
      <w:bookmarkStart w:id="7" w:name="_Resolving_disputes"/>
      <w:bookmarkStart w:id="8" w:name="_Inclusion"/>
      <w:bookmarkStart w:id="9" w:name="_Policy_review"/>
      <w:bookmarkStart w:id="10" w:name="_Definition"/>
      <w:bookmarkStart w:id="11" w:name="_Policy_review_1"/>
      <w:bookmarkStart w:id="12" w:name="_Responsibilities"/>
      <w:bookmarkEnd w:id="4"/>
      <w:bookmarkEnd w:id="5"/>
      <w:bookmarkEnd w:id="6"/>
      <w:bookmarkEnd w:id="7"/>
      <w:bookmarkEnd w:id="8"/>
      <w:bookmarkEnd w:id="9"/>
      <w:bookmarkEnd w:id="10"/>
      <w:bookmarkEnd w:id="11"/>
      <w:bookmarkEnd w:id="12"/>
      <w:r>
        <w:lastRenderedPageBreak/>
        <w:t>R</w:t>
      </w:r>
      <w:r w:rsidR="007933B1" w:rsidRPr="001043EB">
        <w:t>esponsibilities</w:t>
      </w:r>
    </w:p>
    <w:p w14:paraId="304B4737" w14:textId="77777777" w:rsidR="007933B1" w:rsidRDefault="003D43F9" w:rsidP="004048DD">
      <w:pPr>
        <w:pStyle w:val="TSB-Level1Numbers"/>
      </w:pPr>
      <w:r>
        <w:t>The role of the h</w:t>
      </w:r>
      <w:r w:rsidR="007933B1" w:rsidRPr="00304EE9">
        <w:t xml:space="preserve">eadteacher and </w:t>
      </w:r>
      <w:r>
        <w:t>governing b</w:t>
      </w:r>
      <w:r w:rsidR="007933B1" w:rsidRPr="00304EE9">
        <w:t>ody</w:t>
      </w:r>
      <w:r>
        <w:t>:</w:t>
      </w:r>
    </w:p>
    <w:p w14:paraId="52F7C8AC" w14:textId="77777777" w:rsidR="007933B1" w:rsidRDefault="007933B1" w:rsidP="003D43F9">
      <w:pPr>
        <w:pStyle w:val="ListParagraph"/>
        <w:numPr>
          <w:ilvl w:val="0"/>
          <w:numId w:val="29"/>
        </w:numPr>
        <w:jc w:val="both"/>
      </w:pPr>
      <w:r>
        <w:t>F</w:t>
      </w:r>
      <w:r w:rsidRPr="00E05660">
        <w:t>requently check compliance of the policy.</w:t>
      </w:r>
    </w:p>
    <w:p w14:paraId="06DA481A" w14:textId="77777777" w:rsidR="007933B1" w:rsidRDefault="007933B1" w:rsidP="003D43F9">
      <w:pPr>
        <w:pStyle w:val="ListParagraph"/>
        <w:numPr>
          <w:ilvl w:val="0"/>
          <w:numId w:val="29"/>
        </w:numPr>
        <w:jc w:val="both"/>
      </w:pPr>
      <w:r>
        <w:t>Monitor the effectiveness of the policy every year.</w:t>
      </w:r>
    </w:p>
    <w:p w14:paraId="7F0CCA35" w14:textId="77777777" w:rsidR="007933B1" w:rsidRPr="00E05660" w:rsidRDefault="007933B1" w:rsidP="003D43F9">
      <w:pPr>
        <w:pStyle w:val="ListParagraph"/>
        <w:numPr>
          <w:ilvl w:val="0"/>
          <w:numId w:val="29"/>
        </w:numPr>
        <w:jc w:val="both"/>
      </w:pPr>
      <w:r>
        <w:t>Review the policy every year and make appropriate updates as required.</w:t>
      </w:r>
    </w:p>
    <w:p w14:paraId="28B65F5F" w14:textId="77777777" w:rsidR="007933B1" w:rsidRPr="00E05660" w:rsidRDefault="007933B1" w:rsidP="003D43F9">
      <w:pPr>
        <w:pStyle w:val="ListParagraph"/>
        <w:numPr>
          <w:ilvl w:val="0"/>
          <w:numId w:val="29"/>
        </w:numPr>
        <w:jc w:val="both"/>
      </w:pPr>
      <w:r>
        <w:t>D</w:t>
      </w:r>
      <w:r w:rsidRPr="00E05660">
        <w:t xml:space="preserve">iscuss with staff how far the </w:t>
      </w:r>
      <w:r>
        <w:t>P</w:t>
      </w:r>
      <w:r w:rsidRPr="00E05660">
        <w:t>olicy is being implemented.</w:t>
      </w:r>
    </w:p>
    <w:p w14:paraId="77758CC2" w14:textId="77777777" w:rsidR="007933B1" w:rsidRPr="00E05660" w:rsidRDefault="007933B1" w:rsidP="003D43F9">
      <w:pPr>
        <w:pStyle w:val="ListParagraph"/>
        <w:numPr>
          <w:ilvl w:val="0"/>
          <w:numId w:val="29"/>
        </w:numPr>
        <w:jc w:val="both"/>
      </w:pPr>
      <w:r>
        <w:t>M</w:t>
      </w:r>
      <w:r w:rsidRPr="00E05660">
        <w:t>eet with parents as appropriate.</w:t>
      </w:r>
    </w:p>
    <w:p w14:paraId="73A5F917" w14:textId="77777777" w:rsidR="007933B1" w:rsidRPr="00E05660" w:rsidRDefault="007933B1" w:rsidP="003D43F9">
      <w:pPr>
        <w:pStyle w:val="ListParagraph"/>
        <w:numPr>
          <w:ilvl w:val="0"/>
          <w:numId w:val="29"/>
        </w:numPr>
        <w:jc w:val="both"/>
      </w:pPr>
      <w:r>
        <w:t>S</w:t>
      </w:r>
      <w:r w:rsidRPr="00E05660">
        <w:t>upport parents with information about homework.</w:t>
      </w:r>
    </w:p>
    <w:p w14:paraId="4151E90E" w14:textId="77777777" w:rsidR="007933B1" w:rsidRPr="00E05660" w:rsidRDefault="007933B1" w:rsidP="003D43F9">
      <w:pPr>
        <w:pStyle w:val="ListParagraph"/>
        <w:numPr>
          <w:ilvl w:val="0"/>
          <w:numId w:val="29"/>
        </w:numPr>
        <w:jc w:val="both"/>
      </w:pPr>
      <w:r>
        <w:t>Inform new parents about the Homework P</w:t>
      </w:r>
      <w:r w:rsidRPr="00E05660">
        <w:t>olicy.</w:t>
      </w:r>
    </w:p>
    <w:p w14:paraId="7E66A81B" w14:textId="77777777" w:rsidR="007933B1" w:rsidRPr="008A791E" w:rsidRDefault="003D43F9" w:rsidP="004048DD">
      <w:pPr>
        <w:pStyle w:val="TSB-Level1Numbers"/>
      </w:pPr>
      <w:r>
        <w:t>The r</w:t>
      </w:r>
      <w:r w:rsidR="00100FB7">
        <w:t>ole of the t</w:t>
      </w:r>
      <w:r w:rsidR="007933B1" w:rsidRPr="008A791E">
        <w:t>eacher</w:t>
      </w:r>
      <w:r>
        <w:t>:</w:t>
      </w:r>
    </w:p>
    <w:p w14:paraId="434C14D6" w14:textId="77777777" w:rsidR="007933B1" w:rsidRDefault="007933B1" w:rsidP="003D43F9">
      <w:pPr>
        <w:pStyle w:val="ListParagraph"/>
        <w:numPr>
          <w:ilvl w:val="0"/>
          <w:numId w:val="30"/>
        </w:numPr>
        <w:jc w:val="both"/>
      </w:pPr>
      <w:r>
        <w:t xml:space="preserve">Plan and set up a regular programme of homework for pupils. </w:t>
      </w:r>
    </w:p>
    <w:p w14:paraId="58C8277D" w14:textId="77777777" w:rsidR="007933B1" w:rsidRDefault="007933B1" w:rsidP="003D43F9">
      <w:pPr>
        <w:pStyle w:val="ListParagraph"/>
        <w:numPr>
          <w:ilvl w:val="0"/>
          <w:numId w:val="30"/>
        </w:numPr>
        <w:jc w:val="both"/>
      </w:pPr>
      <w:r>
        <w:t>Provide an explanation of homework tasks and ensure all pupils understand what they have to do.</w:t>
      </w:r>
    </w:p>
    <w:p w14:paraId="119FC6C5" w14:textId="77777777" w:rsidR="007933B1" w:rsidRDefault="007933B1" w:rsidP="003D43F9">
      <w:pPr>
        <w:pStyle w:val="ListParagraph"/>
        <w:numPr>
          <w:ilvl w:val="0"/>
          <w:numId w:val="30"/>
        </w:numPr>
        <w:jc w:val="both"/>
      </w:pPr>
      <w:r>
        <w:t>Ensure all homework given is purposeful and links directly to the curriculum.</w:t>
      </w:r>
    </w:p>
    <w:p w14:paraId="39993DAC" w14:textId="77777777" w:rsidR="007933B1" w:rsidRDefault="007933B1" w:rsidP="003D43F9">
      <w:pPr>
        <w:pStyle w:val="ListParagraph"/>
        <w:numPr>
          <w:ilvl w:val="0"/>
          <w:numId w:val="30"/>
        </w:numPr>
        <w:jc w:val="both"/>
      </w:pPr>
      <w:r>
        <w:t>Set homework that is appropriate to the child’s ability.</w:t>
      </w:r>
    </w:p>
    <w:p w14:paraId="46DFBB9D" w14:textId="77777777" w:rsidR="00591A2E" w:rsidRDefault="007933B1" w:rsidP="00591A2E">
      <w:pPr>
        <w:pStyle w:val="ListParagraph"/>
        <w:numPr>
          <w:ilvl w:val="0"/>
          <w:numId w:val="30"/>
        </w:numPr>
        <w:jc w:val="both"/>
      </w:pPr>
      <w:r>
        <w:t>Monitor homework regularly and make sure pupils are completing it.</w:t>
      </w:r>
    </w:p>
    <w:p w14:paraId="102D3E7E" w14:textId="77777777" w:rsidR="007933B1" w:rsidRDefault="00591A2E" w:rsidP="00591A2E">
      <w:pPr>
        <w:pStyle w:val="ListParagraph"/>
        <w:numPr>
          <w:ilvl w:val="0"/>
          <w:numId w:val="30"/>
        </w:numPr>
        <w:jc w:val="both"/>
      </w:pPr>
      <w:r>
        <w:t>G</w:t>
      </w:r>
      <w:r w:rsidR="007933B1">
        <w:t>ive feedback to pupils.</w:t>
      </w:r>
    </w:p>
    <w:p w14:paraId="32C3340D" w14:textId="77777777" w:rsidR="007933B1" w:rsidRDefault="007933B1" w:rsidP="003D43F9">
      <w:pPr>
        <w:pStyle w:val="ListParagraph"/>
        <w:numPr>
          <w:ilvl w:val="0"/>
          <w:numId w:val="30"/>
        </w:numPr>
        <w:jc w:val="both"/>
      </w:pPr>
      <w:r>
        <w:t>Communicate with parents if there is a problem regarding homework.</w:t>
      </w:r>
    </w:p>
    <w:p w14:paraId="05B0AD1E" w14:textId="77777777" w:rsidR="007933B1" w:rsidRDefault="007933B1" w:rsidP="003D43F9">
      <w:pPr>
        <w:pStyle w:val="ListParagraph"/>
        <w:numPr>
          <w:ilvl w:val="0"/>
          <w:numId w:val="30"/>
        </w:numPr>
        <w:jc w:val="both"/>
      </w:pPr>
      <w:r>
        <w:t>Be available for discussion if necessary to parents and pupils about homework.</w:t>
      </w:r>
    </w:p>
    <w:p w14:paraId="65EE1BEE" w14:textId="77777777" w:rsidR="007933B1" w:rsidRDefault="007933B1" w:rsidP="003D43F9">
      <w:pPr>
        <w:pStyle w:val="ListParagraph"/>
        <w:numPr>
          <w:ilvl w:val="0"/>
          <w:numId w:val="30"/>
        </w:numPr>
        <w:jc w:val="both"/>
      </w:pPr>
      <w:r>
        <w:t>Set homework that is consistent across classes.</w:t>
      </w:r>
    </w:p>
    <w:p w14:paraId="7AB276F6" w14:textId="77777777" w:rsidR="007933B1" w:rsidRDefault="007933B1" w:rsidP="003D43F9">
      <w:pPr>
        <w:pStyle w:val="ListParagraph"/>
        <w:numPr>
          <w:ilvl w:val="0"/>
          <w:numId w:val="30"/>
        </w:numPr>
        <w:jc w:val="both"/>
      </w:pPr>
      <w:r>
        <w:t>Ensure homework takes equal opportunities into account and that the needs of pupils with disabilities are considered.</w:t>
      </w:r>
    </w:p>
    <w:p w14:paraId="2B8AC516" w14:textId="77777777" w:rsidR="007933B1" w:rsidRDefault="007933B1" w:rsidP="003D43F9">
      <w:pPr>
        <w:pStyle w:val="ListParagraph"/>
        <w:numPr>
          <w:ilvl w:val="0"/>
          <w:numId w:val="30"/>
        </w:numPr>
        <w:jc w:val="both"/>
      </w:pPr>
      <w:r>
        <w:t>Reward quality work and praise children who regularly complete homework.</w:t>
      </w:r>
    </w:p>
    <w:p w14:paraId="05B7B171" w14:textId="77777777" w:rsidR="007933B1" w:rsidRPr="008A791E" w:rsidRDefault="003D43F9" w:rsidP="004048DD">
      <w:pPr>
        <w:pStyle w:val="TSB-Level1Numbers"/>
      </w:pPr>
      <w:r>
        <w:t>The r</w:t>
      </w:r>
      <w:r w:rsidR="00100FB7">
        <w:t>ole of parents/c</w:t>
      </w:r>
      <w:r w:rsidR="007933B1" w:rsidRPr="008A791E">
        <w:t>arers</w:t>
      </w:r>
      <w:r>
        <w:t>:</w:t>
      </w:r>
    </w:p>
    <w:p w14:paraId="731EE45C" w14:textId="77777777" w:rsidR="007933B1" w:rsidRDefault="007933B1" w:rsidP="003D43F9">
      <w:pPr>
        <w:pStyle w:val="ListParagraph"/>
        <w:numPr>
          <w:ilvl w:val="0"/>
          <w:numId w:val="31"/>
        </w:numPr>
        <w:jc w:val="both"/>
      </w:pPr>
      <w:r>
        <w:t>Support their child in completing homework and encourage</w:t>
      </w:r>
    </w:p>
    <w:p w14:paraId="032B92FD" w14:textId="77777777" w:rsidR="007933B1" w:rsidRDefault="007933B1" w:rsidP="003D43F9">
      <w:pPr>
        <w:pStyle w:val="ListParagraph"/>
        <w:numPr>
          <w:ilvl w:val="0"/>
          <w:numId w:val="31"/>
        </w:numPr>
        <w:jc w:val="both"/>
      </w:pPr>
      <w:r>
        <w:t>Become involved in their child’s homework and encourage their child to have a positive attitude towards it.</w:t>
      </w:r>
    </w:p>
    <w:p w14:paraId="39B2A73D" w14:textId="77777777" w:rsidR="007933B1" w:rsidRDefault="007933B1" w:rsidP="003D43F9">
      <w:pPr>
        <w:pStyle w:val="ListParagraph"/>
        <w:numPr>
          <w:ilvl w:val="0"/>
          <w:numId w:val="31"/>
        </w:numPr>
        <w:jc w:val="both"/>
      </w:pPr>
      <w:r>
        <w:t>Make sure that their child completes homework to a high standard and on time.</w:t>
      </w:r>
    </w:p>
    <w:p w14:paraId="15C692E7" w14:textId="77777777" w:rsidR="007933B1" w:rsidRDefault="007933B1" w:rsidP="003D43F9">
      <w:pPr>
        <w:pStyle w:val="ListParagraph"/>
        <w:numPr>
          <w:ilvl w:val="0"/>
          <w:numId w:val="31"/>
        </w:numPr>
        <w:jc w:val="both"/>
      </w:pPr>
      <w:r>
        <w:t>Provide suitable conditions and resources for their child to complete homework.</w:t>
      </w:r>
    </w:p>
    <w:p w14:paraId="7DFE53D3" w14:textId="77777777" w:rsidR="007933B1" w:rsidRDefault="007933B1" w:rsidP="003D43F9">
      <w:pPr>
        <w:pStyle w:val="ListParagraph"/>
        <w:numPr>
          <w:ilvl w:val="0"/>
          <w:numId w:val="31"/>
        </w:numPr>
        <w:jc w:val="both"/>
      </w:pPr>
      <w:r>
        <w:t>Praise their child and celebrate achievements with regard to their homework.</w:t>
      </w:r>
    </w:p>
    <w:p w14:paraId="20E2B06D" w14:textId="77777777" w:rsidR="007933B1" w:rsidRDefault="007933B1" w:rsidP="003D43F9">
      <w:pPr>
        <w:pStyle w:val="ListParagraph"/>
        <w:numPr>
          <w:ilvl w:val="0"/>
          <w:numId w:val="31"/>
        </w:numPr>
        <w:jc w:val="both"/>
      </w:pPr>
      <w:r>
        <w:t>Inform teachers of any issues that may arise and co-operate with the school to find a solution.</w:t>
      </w:r>
    </w:p>
    <w:p w14:paraId="3397194B" w14:textId="77777777" w:rsidR="007933B1" w:rsidRDefault="007933B1" w:rsidP="003D43F9">
      <w:pPr>
        <w:pStyle w:val="ListParagraph"/>
        <w:numPr>
          <w:ilvl w:val="0"/>
          <w:numId w:val="31"/>
        </w:numPr>
        <w:jc w:val="both"/>
      </w:pPr>
      <w:r>
        <w:t>Keep the school informed of any change in circumstances which may affect their child’s learning and homework.</w:t>
      </w:r>
    </w:p>
    <w:p w14:paraId="46B227F7" w14:textId="77777777" w:rsidR="007933B1" w:rsidRPr="00D37D70" w:rsidRDefault="007933B1" w:rsidP="003D43F9">
      <w:pPr>
        <w:pStyle w:val="ListParagraph"/>
        <w:numPr>
          <w:ilvl w:val="0"/>
          <w:numId w:val="31"/>
        </w:numPr>
        <w:jc w:val="both"/>
      </w:pPr>
      <w:r w:rsidRPr="003D43F9">
        <w:rPr>
          <w:color w:val="000000"/>
        </w:rPr>
        <w:t>Encourage your child to discuss homework with you, including feedback from teachers.</w:t>
      </w:r>
    </w:p>
    <w:p w14:paraId="3BB400C7" w14:textId="77777777" w:rsidR="007933B1" w:rsidRDefault="003D43F9" w:rsidP="004048DD">
      <w:pPr>
        <w:pStyle w:val="TSB-Level1Numbers"/>
      </w:pPr>
      <w:r>
        <w:t>The r</w:t>
      </w:r>
      <w:r w:rsidR="00100FB7">
        <w:t>ole of p</w:t>
      </w:r>
      <w:r w:rsidR="007933B1" w:rsidRPr="008A791E">
        <w:t>upils</w:t>
      </w:r>
      <w:r>
        <w:t>:</w:t>
      </w:r>
    </w:p>
    <w:p w14:paraId="038EA82A" w14:textId="77777777" w:rsidR="007933B1" w:rsidRPr="00BE009A" w:rsidRDefault="007933B1" w:rsidP="003D43F9">
      <w:pPr>
        <w:pStyle w:val="ListParagraph"/>
        <w:numPr>
          <w:ilvl w:val="0"/>
          <w:numId w:val="32"/>
        </w:numPr>
        <w:jc w:val="both"/>
      </w:pPr>
      <w:r>
        <w:t>T</w:t>
      </w:r>
      <w:r w:rsidRPr="00BE009A">
        <w:t xml:space="preserve">ake responsibility for their own learning and </w:t>
      </w:r>
      <w:r>
        <w:t xml:space="preserve">submit completed </w:t>
      </w:r>
      <w:r w:rsidRPr="00BE009A">
        <w:t xml:space="preserve">work in a timely manner. </w:t>
      </w:r>
    </w:p>
    <w:p w14:paraId="12D60CE1" w14:textId="77777777" w:rsidR="007933B1" w:rsidRPr="00BE009A" w:rsidRDefault="007933B1" w:rsidP="003D43F9">
      <w:pPr>
        <w:pStyle w:val="ListParagraph"/>
        <w:numPr>
          <w:ilvl w:val="0"/>
          <w:numId w:val="32"/>
        </w:numPr>
        <w:jc w:val="both"/>
      </w:pPr>
      <w:r>
        <w:t>H</w:t>
      </w:r>
      <w:r w:rsidRPr="00BE009A">
        <w:t>ave a positive approach towards homework</w:t>
      </w:r>
      <w:r>
        <w:t>.</w:t>
      </w:r>
    </w:p>
    <w:p w14:paraId="38B8E15D" w14:textId="77777777" w:rsidR="007933B1" w:rsidRPr="00BE009A" w:rsidRDefault="007933B1" w:rsidP="003D43F9">
      <w:pPr>
        <w:pStyle w:val="ListParagraph"/>
        <w:numPr>
          <w:ilvl w:val="0"/>
          <w:numId w:val="32"/>
        </w:numPr>
        <w:jc w:val="both"/>
      </w:pPr>
      <w:r>
        <w:lastRenderedPageBreak/>
        <w:t>Put</w:t>
      </w:r>
      <w:r w:rsidRPr="00BE009A">
        <w:t xml:space="preserve"> the same effort into homework as would be expected of class work.</w:t>
      </w:r>
      <w:r>
        <w:t xml:space="preserve"> </w:t>
      </w:r>
    </w:p>
    <w:p w14:paraId="27AA8D85" w14:textId="77777777" w:rsidR="007933B1" w:rsidRPr="00BE009A" w:rsidRDefault="007933B1" w:rsidP="003D43F9">
      <w:pPr>
        <w:pStyle w:val="ListParagraph"/>
        <w:numPr>
          <w:ilvl w:val="0"/>
          <w:numId w:val="32"/>
        </w:numPr>
        <w:jc w:val="both"/>
      </w:pPr>
      <w:r>
        <w:t>M</w:t>
      </w:r>
      <w:r w:rsidRPr="00BE009A">
        <w:t>ake sure they understand the tasks that have been set and seek clarification if required.</w:t>
      </w:r>
    </w:p>
    <w:p w14:paraId="5503EDE6" w14:textId="77777777" w:rsidR="007933B1" w:rsidRDefault="007933B1" w:rsidP="003D43F9">
      <w:pPr>
        <w:pStyle w:val="ListParagraph"/>
        <w:numPr>
          <w:ilvl w:val="0"/>
          <w:numId w:val="32"/>
        </w:numPr>
        <w:jc w:val="both"/>
      </w:pPr>
      <w:r>
        <w:t>E</w:t>
      </w:r>
      <w:r w:rsidRPr="00BE009A">
        <w:t>nsure that they have everything they need to complete homework and return to school all books/stationery</w:t>
      </w:r>
      <w:r>
        <w:t xml:space="preserve"> needed to complete their homework.</w:t>
      </w:r>
    </w:p>
    <w:p w14:paraId="12CA6E71" w14:textId="77777777" w:rsidR="007933B1" w:rsidRDefault="007933B1" w:rsidP="003D43F9">
      <w:pPr>
        <w:pStyle w:val="ListParagraph"/>
        <w:numPr>
          <w:ilvl w:val="0"/>
          <w:numId w:val="32"/>
        </w:numPr>
        <w:jc w:val="both"/>
      </w:pPr>
      <w:r>
        <w:t xml:space="preserve">Take pride in the presentation and content of their homework and perform to a high personal standard. </w:t>
      </w:r>
    </w:p>
    <w:p w14:paraId="7AFBAF60" w14:textId="77777777" w:rsidR="007933B1" w:rsidRPr="0097118B" w:rsidRDefault="007933B1" w:rsidP="004048DD">
      <w:pPr>
        <w:pStyle w:val="Heading10"/>
      </w:pPr>
      <w:bookmarkStart w:id="13" w:name="_Homework_Tasks_–"/>
      <w:bookmarkEnd w:id="13"/>
      <w:r w:rsidRPr="0097118B">
        <w:t>Homework Tasks – Current practice</w:t>
      </w:r>
    </w:p>
    <w:p w14:paraId="2483FD46" w14:textId="77777777" w:rsidR="007933B1" w:rsidRPr="003D43F9" w:rsidRDefault="007933B1" w:rsidP="004048DD">
      <w:pPr>
        <w:pStyle w:val="TSB-Level1Numbers"/>
      </w:pPr>
      <w:r>
        <w:t>E</w:t>
      </w:r>
      <w:r w:rsidR="00591A2E">
        <w:t>very September</w:t>
      </w:r>
      <w:r w:rsidRPr="003D43F9">
        <w:t>, each year group will be informed of what is expected of them with regard to homework.</w:t>
      </w:r>
    </w:p>
    <w:p w14:paraId="76982298" w14:textId="77777777" w:rsidR="007933B1" w:rsidRPr="003D43F9" w:rsidRDefault="007933B1" w:rsidP="004048DD">
      <w:pPr>
        <w:pStyle w:val="TSB-Level1Numbers"/>
      </w:pPr>
      <w:r w:rsidRPr="003D43F9">
        <w:t xml:space="preserve">Teachers will explain the organisation of homework </w:t>
      </w:r>
      <w:r w:rsidR="00591A2E">
        <w:t xml:space="preserve">via their termly newsletter. This can be found on the Class page on the website. </w:t>
      </w:r>
    </w:p>
    <w:p w14:paraId="45741BF4" w14:textId="77777777" w:rsidR="007933B1" w:rsidRPr="003D43F9" w:rsidRDefault="007933B1" w:rsidP="004048DD">
      <w:pPr>
        <w:pStyle w:val="TSB-Level1Numbers"/>
      </w:pPr>
      <w:r w:rsidRPr="003D43F9">
        <w:t>All pupils will have homework books in which they complete their homework or be issued with a homework folder to keep their homework neat and organised.</w:t>
      </w:r>
    </w:p>
    <w:p w14:paraId="12612780" w14:textId="77777777" w:rsidR="007933B1" w:rsidRPr="003D43F9" w:rsidRDefault="007933B1" w:rsidP="004048DD">
      <w:pPr>
        <w:pStyle w:val="TSB-Level1Numbers"/>
      </w:pPr>
      <w:r w:rsidRPr="003D43F9">
        <w:t>Every pupil will receive weekly homework</w:t>
      </w:r>
      <w:r w:rsidR="00591A2E">
        <w:t>. Each teacher will allocate a day that it should be returned by.</w:t>
      </w:r>
    </w:p>
    <w:p w14:paraId="34351465" w14:textId="77777777" w:rsidR="007933B1" w:rsidRPr="003D43F9" w:rsidRDefault="007933B1" w:rsidP="004048DD">
      <w:pPr>
        <w:pStyle w:val="TSB-Level1Numbers"/>
        <w:rPr>
          <w:rFonts w:cstheme="majorHAnsi"/>
          <w:color w:val="000000"/>
        </w:rPr>
      </w:pPr>
      <w:r w:rsidRPr="003D43F9">
        <w:rPr>
          <w:rFonts w:cstheme="majorHAnsi"/>
          <w:color w:val="000000"/>
        </w:rPr>
        <w:t xml:space="preserve">Homework will be marked every week and returned to the child in the homework folder/book. </w:t>
      </w:r>
    </w:p>
    <w:p w14:paraId="735C37B0" w14:textId="77777777" w:rsidR="007933B1" w:rsidRPr="00591A2E" w:rsidRDefault="007933B1" w:rsidP="004048DD">
      <w:pPr>
        <w:pStyle w:val="TSB-Level1Numbers"/>
        <w:rPr>
          <w:rFonts w:ascii="Cambria" w:hAnsi="Cambria" w:cs="Cambria"/>
        </w:rPr>
      </w:pPr>
      <w:r w:rsidRPr="003D43F9">
        <w:rPr>
          <w:rFonts w:cstheme="majorHAnsi"/>
          <w:color w:val="000000"/>
        </w:rPr>
        <w:t xml:space="preserve">Parents/carers are encouraged to discuss any errors with their child. If they have any queries, they should make an appointment to see their child’s class teacher. Feedback from parents about their child’s homework is also welcomed by the </w:t>
      </w:r>
      <w:r w:rsidRPr="00591A2E">
        <w:rPr>
          <w:rFonts w:cstheme="majorHAnsi"/>
        </w:rPr>
        <w:t>school.</w:t>
      </w:r>
    </w:p>
    <w:p w14:paraId="33D14257" w14:textId="77777777" w:rsidR="00591A2E" w:rsidRPr="003D43F9" w:rsidRDefault="007933B1" w:rsidP="00591A2E">
      <w:pPr>
        <w:pStyle w:val="TSB-Level1Numbers"/>
        <w:rPr>
          <w:color w:val="000000"/>
        </w:rPr>
      </w:pPr>
      <w:r w:rsidRPr="00591A2E">
        <w:t xml:space="preserve">At </w:t>
      </w:r>
      <w:r w:rsidR="009315C8" w:rsidRPr="00591A2E">
        <w:rPr>
          <w:b/>
          <w:shd w:val="clear" w:color="auto" w:fill="FFFFFF"/>
        </w:rPr>
        <w:t xml:space="preserve">Victoria Road Primary </w:t>
      </w:r>
      <w:proofErr w:type="gramStart"/>
      <w:r w:rsidR="009315C8" w:rsidRPr="00591A2E">
        <w:rPr>
          <w:b/>
          <w:shd w:val="clear" w:color="auto" w:fill="FFFFFF"/>
        </w:rPr>
        <w:t>Schoo</w:t>
      </w:r>
      <w:r w:rsidR="00591A2E">
        <w:rPr>
          <w:b/>
          <w:shd w:val="clear" w:color="auto" w:fill="FFFFFF"/>
        </w:rPr>
        <w:t>l</w:t>
      </w:r>
      <w:proofErr w:type="gramEnd"/>
      <w:r w:rsidR="007A6FCA">
        <w:rPr>
          <w:b/>
          <w:shd w:val="clear" w:color="auto" w:fill="FFFFFF"/>
        </w:rPr>
        <w:t xml:space="preserve"> the </w:t>
      </w:r>
    </w:p>
    <w:p w14:paraId="7DEAD08E" w14:textId="77777777" w:rsidR="007933B1" w:rsidRPr="003D43F9" w:rsidRDefault="007933B1" w:rsidP="007A6FCA">
      <w:pPr>
        <w:pStyle w:val="TSB-Level1Numbers"/>
        <w:numPr>
          <w:ilvl w:val="0"/>
          <w:numId w:val="0"/>
        </w:numPr>
        <w:ind w:left="360"/>
        <w:rPr>
          <w:color w:val="000000"/>
        </w:rPr>
      </w:pPr>
      <w:r w:rsidRPr="003D43F9">
        <w:rPr>
          <w:color w:val="000000"/>
        </w:rPr>
        <w:t>amount of homework will increase as the child progresses through s</w:t>
      </w:r>
      <w:r w:rsidR="00251631">
        <w:rPr>
          <w:color w:val="000000"/>
        </w:rPr>
        <w:t xml:space="preserve">chool. Teachers </w:t>
      </w:r>
      <w:proofErr w:type="gramStart"/>
      <w:r w:rsidR="00251631">
        <w:rPr>
          <w:color w:val="000000"/>
        </w:rPr>
        <w:t xml:space="preserve">may </w:t>
      </w:r>
      <w:r w:rsidRPr="003D43F9">
        <w:rPr>
          <w:color w:val="000000"/>
        </w:rPr>
        <w:t xml:space="preserve"> set</w:t>
      </w:r>
      <w:proofErr w:type="gramEnd"/>
      <w:r w:rsidRPr="003D43F9">
        <w:rPr>
          <w:color w:val="000000"/>
        </w:rPr>
        <w:t xml:space="preserve"> extra homework for the whole class if they feel it would be beneficial.</w:t>
      </w:r>
    </w:p>
    <w:p w14:paraId="344FC655" w14:textId="77777777" w:rsidR="007933B1" w:rsidRPr="003D43F9" w:rsidRDefault="007933B1" w:rsidP="003D43F9">
      <w:pPr>
        <w:pStyle w:val="TSB-Level1Numbers"/>
      </w:pPr>
      <w:r w:rsidRPr="003D43F9">
        <w:rPr>
          <w:rFonts w:cstheme="majorHAnsi"/>
        </w:rPr>
        <w:t>The table below shows expected homework</w:t>
      </w:r>
      <w:r w:rsidRPr="003D43F9">
        <w:t xml:space="preserve">. Daily reading is encouraged and tasks will be set in addition to the below activities. </w:t>
      </w:r>
    </w:p>
    <w:tbl>
      <w:tblPr>
        <w:tblStyle w:val="TableGrid"/>
        <w:tblW w:w="9839" w:type="dxa"/>
        <w:tblInd w:w="-318" w:type="dxa"/>
        <w:tblLook w:val="04A0" w:firstRow="1" w:lastRow="0" w:firstColumn="1" w:lastColumn="0" w:noHBand="0" w:noVBand="1"/>
      </w:tblPr>
      <w:tblGrid>
        <w:gridCol w:w="876"/>
        <w:gridCol w:w="5447"/>
        <w:gridCol w:w="2175"/>
        <w:gridCol w:w="1341"/>
      </w:tblGrid>
      <w:tr w:rsidR="007933B1" w14:paraId="67C99046" w14:textId="77777777" w:rsidTr="00100FB7">
        <w:tc>
          <w:tcPr>
            <w:tcW w:w="876" w:type="dxa"/>
            <w:vAlign w:val="center"/>
          </w:tcPr>
          <w:p w14:paraId="73787056" w14:textId="77777777" w:rsidR="007933B1" w:rsidRPr="0035192B" w:rsidRDefault="007933B1" w:rsidP="00100FB7">
            <w:pPr>
              <w:autoSpaceDE w:val="0"/>
              <w:autoSpaceDN w:val="0"/>
              <w:adjustRightInd w:val="0"/>
              <w:jc w:val="center"/>
              <w:rPr>
                <w:b/>
                <w:color w:val="000000"/>
              </w:rPr>
            </w:pPr>
            <w:r w:rsidRPr="0035192B">
              <w:rPr>
                <w:b/>
                <w:color w:val="000000"/>
              </w:rPr>
              <w:t>Year Group</w:t>
            </w:r>
          </w:p>
        </w:tc>
        <w:tc>
          <w:tcPr>
            <w:tcW w:w="5447" w:type="dxa"/>
            <w:vAlign w:val="center"/>
          </w:tcPr>
          <w:p w14:paraId="6E7A7BB1" w14:textId="77777777" w:rsidR="007933B1" w:rsidRPr="0035192B" w:rsidRDefault="007933B1" w:rsidP="00100FB7">
            <w:pPr>
              <w:autoSpaceDE w:val="0"/>
              <w:autoSpaceDN w:val="0"/>
              <w:adjustRightInd w:val="0"/>
              <w:jc w:val="center"/>
              <w:rPr>
                <w:b/>
                <w:color w:val="000000"/>
              </w:rPr>
            </w:pPr>
            <w:r w:rsidRPr="0035192B">
              <w:rPr>
                <w:b/>
                <w:color w:val="000000"/>
              </w:rPr>
              <w:t>Homework</w:t>
            </w:r>
          </w:p>
        </w:tc>
        <w:tc>
          <w:tcPr>
            <w:tcW w:w="2175" w:type="dxa"/>
            <w:vAlign w:val="center"/>
          </w:tcPr>
          <w:p w14:paraId="6BE8173B" w14:textId="77777777" w:rsidR="007933B1" w:rsidRPr="0035192B" w:rsidRDefault="007933B1" w:rsidP="00100FB7">
            <w:pPr>
              <w:autoSpaceDE w:val="0"/>
              <w:autoSpaceDN w:val="0"/>
              <w:adjustRightInd w:val="0"/>
              <w:jc w:val="center"/>
              <w:rPr>
                <w:b/>
                <w:color w:val="000000"/>
              </w:rPr>
            </w:pPr>
            <w:r w:rsidRPr="0035192B">
              <w:rPr>
                <w:b/>
                <w:color w:val="000000"/>
              </w:rPr>
              <w:t>Maximum Time</w:t>
            </w:r>
          </w:p>
        </w:tc>
        <w:tc>
          <w:tcPr>
            <w:tcW w:w="1341" w:type="dxa"/>
            <w:vAlign w:val="center"/>
          </w:tcPr>
          <w:p w14:paraId="41D01BDC" w14:textId="77777777" w:rsidR="007933B1" w:rsidRPr="0035192B" w:rsidRDefault="007933B1" w:rsidP="00100FB7">
            <w:pPr>
              <w:autoSpaceDE w:val="0"/>
              <w:autoSpaceDN w:val="0"/>
              <w:adjustRightInd w:val="0"/>
              <w:jc w:val="center"/>
              <w:rPr>
                <w:b/>
                <w:color w:val="000000"/>
              </w:rPr>
            </w:pPr>
            <w:r w:rsidRPr="0035192B">
              <w:rPr>
                <w:b/>
                <w:color w:val="000000"/>
              </w:rPr>
              <w:t>Total/week</w:t>
            </w:r>
          </w:p>
        </w:tc>
      </w:tr>
      <w:tr w:rsidR="007933B1" w14:paraId="27C2E34D" w14:textId="77777777" w:rsidTr="00100FB7">
        <w:trPr>
          <w:trHeight w:val="1008"/>
        </w:trPr>
        <w:tc>
          <w:tcPr>
            <w:tcW w:w="876" w:type="dxa"/>
            <w:vAlign w:val="center"/>
          </w:tcPr>
          <w:p w14:paraId="3AB0C6F7" w14:textId="77777777" w:rsidR="007933B1" w:rsidRDefault="007933B1" w:rsidP="00100FB7">
            <w:pPr>
              <w:autoSpaceDE w:val="0"/>
              <w:autoSpaceDN w:val="0"/>
              <w:adjustRightInd w:val="0"/>
              <w:jc w:val="center"/>
              <w:rPr>
                <w:color w:val="000000"/>
              </w:rPr>
            </w:pPr>
            <w:r>
              <w:rPr>
                <w:color w:val="000000"/>
              </w:rPr>
              <w:t>R</w:t>
            </w:r>
          </w:p>
        </w:tc>
        <w:tc>
          <w:tcPr>
            <w:tcW w:w="5447" w:type="dxa"/>
            <w:shd w:val="clear" w:color="auto" w:fill="auto"/>
            <w:vAlign w:val="center"/>
          </w:tcPr>
          <w:p w14:paraId="2ACDBD09" w14:textId="77777777" w:rsidR="007933B1" w:rsidRPr="004048DD" w:rsidRDefault="009315C8" w:rsidP="00100FB7">
            <w:pPr>
              <w:pStyle w:val="ListParagraph"/>
              <w:numPr>
                <w:ilvl w:val="0"/>
                <w:numId w:val="20"/>
              </w:numPr>
              <w:autoSpaceDE w:val="0"/>
              <w:autoSpaceDN w:val="0"/>
              <w:adjustRightInd w:val="0"/>
              <w:spacing w:after="0" w:line="240" w:lineRule="auto"/>
              <w:rPr>
                <w:color w:val="000000"/>
              </w:rPr>
            </w:pPr>
            <w:r>
              <w:rPr>
                <w:color w:val="000000"/>
              </w:rPr>
              <w:t xml:space="preserve">Reading – banded </w:t>
            </w:r>
            <w:r w:rsidR="007933B1" w:rsidRPr="004048DD">
              <w:rPr>
                <w:color w:val="000000"/>
              </w:rPr>
              <w:t xml:space="preserve">books </w:t>
            </w:r>
            <w:r>
              <w:rPr>
                <w:color w:val="000000"/>
              </w:rPr>
              <w:t xml:space="preserve">and library books </w:t>
            </w:r>
            <w:r w:rsidR="007933B1" w:rsidRPr="004048DD">
              <w:rPr>
                <w:color w:val="000000"/>
              </w:rPr>
              <w:t xml:space="preserve">each night </w:t>
            </w:r>
          </w:p>
          <w:p w14:paraId="31D9CACD" w14:textId="77777777" w:rsidR="007933B1" w:rsidRPr="004048DD" w:rsidRDefault="007933B1" w:rsidP="00100FB7">
            <w:pPr>
              <w:pStyle w:val="ListParagraph"/>
              <w:numPr>
                <w:ilvl w:val="0"/>
                <w:numId w:val="20"/>
              </w:numPr>
              <w:autoSpaceDE w:val="0"/>
              <w:autoSpaceDN w:val="0"/>
              <w:adjustRightInd w:val="0"/>
              <w:spacing w:after="0" w:line="240" w:lineRule="auto"/>
              <w:rPr>
                <w:color w:val="000000"/>
              </w:rPr>
            </w:pPr>
            <w:r w:rsidRPr="004048DD">
              <w:rPr>
                <w:color w:val="000000"/>
              </w:rPr>
              <w:t xml:space="preserve">Tricky Words Practice </w:t>
            </w:r>
          </w:p>
          <w:p w14:paraId="0B45EDB9" w14:textId="77777777" w:rsidR="007933B1" w:rsidRPr="004048DD" w:rsidRDefault="007933B1" w:rsidP="00100FB7">
            <w:pPr>
              <w:pStyle w:val="ListParagraph"/>
              <w:numPr>
                <w:ilvl w:val="0"/>
                <w:numId w:val="20"/>
              </w:numPr>
              <w:autoSpaceDE w:val="0"/>
              <w:autoSpaceDN w:val="0"/>
              <w:adjustRightInd w:val="0"/>
              <w:spacing w:after="0" w:line="240" w:lineRule="auto"/>
              <w:rPr>
                <w:color w:val="000000"/>
              </w:rPr>
            </w:pPr>
            <w:r w:rsidRPr="004048DD">
              <w:rPr>
                <w:color w:val="000000"/>
              </w:rPr>
              <w:t>Phonics</w:t>
            </w:r>
          </w:p>
        </w:tc>
        <w:tc>
          <w:tcPr>
            <w:tcW w:w="2175" w:type="dxa"/>
            <w:shd w:val="clear" w:color="auto" w:fill="auto"/>
            <w:vAlign w:val="center"/>
          </w:tcPr>
          <w:p w14:paraId="14BD7E1E" w14:textId="77777777" w:rsidR="007933B1" w:rsidRPr="004048DD" w:rsidRDefault="007933B1" w:rsidP="004048DD">
            <w:pPr>
              <w:autoSpaceDE w:val="0"/>
              <w:autoSpaceDN w:val="0"/>
              <w:adjustRightInd w:val="0"/>
              <w:jc w:val="center"/>
              <w:rPr>
                <w:color w:val="000000"/>
              </w:rPr>
            </w:pPr>
            <w:r w:rsidRPr="004048DD">
              <w:rPr>
                <w:color w:val="000000"/>
              </w:rPr>
              <w:t>5 minutes/night</w:t>
            </w:r>
          </w:p>
          <w:p w14:paraId="449C094F" w14:textId="77777777" w:rsidR="007933B1" w:rsidRPr="004048DD" w:rsidRDefault="007933B1" w:rsidP="004048DD">
            <w:pPr>
              <w:autoSpaceDE w:val="0"/>
              <w:autoSpaceDN w:val="0"/>
              <w:adjustRightInd w:val="0"/>
              <w:jc w:val="center"/>
              <w:rPr>
                <w:color w:val="000000"/>
              </w:rPr>
            </w:pPr>
            <w:r w:rsidRPr="004048DD">
              <w:rPr>
                <w:color w:val="000000"/>
              </w:rPr>
              <w:t>10 minutes</w:t>
            </w:r>
          </w:p>
          <w:p w14:paraId="311DEF52" w14:textId="77777777" w:rsidR="007933B1" w:rsidRPr="004048DD" w:rsidRDefault="007933B1" w:rsidP="004048DD">
            <w:pPr>
              <w:autoSpaceDE w:val="0"/>
              <w:autoSpaceDN w:val="0"/>
              <w:adjustRightInd w:val="0"/>
              <w:jc w:val="center"/>
              <w:rPr>
                <w:color w:val="000000"/>
              </w:rPr>
            </w:pPr>
            <w:r w:rsidRPr="004048DD">
              <w:rPr>
                <w:color w:val="000000"/>
              </w:rPr>
              <w:t>10 minutes</w:t>
            </w:r>
          </w:p>
        </w:tc>
        <w:tc>
          <w:tcPr>
            <w:tcW w:w="1341" w:type="dxa"/>
            <w:shd w:val="clear" w:color="auto" w:fill="auto"/>
            <w:vAlign w:val="center"/>
          </w:tcPr>
          <w:p w14:paraId="6472EB89" w14:textId="77777777" w:rsidR="007933B1" w:rsidRPr="004048DD" w:rsidRDefault="007933B1" w:rsidP="004048DD">
            <w:pPr>
              <w:autoSpaceDE w:val="0"/>
              <w:autoSpaceDN w:val="0"/>
              <w:adjustRightInd w:val="0"/>
              <w:jc w:val="center"/>
              <w:rPr>
                <w:color w:val="000000"/>
              </w:rPr>
            </w:pPr>
            <w:r w:rsidRPr="004048DD">
              <w:rPr>
                <w:color w:val="000000"/>
              </w:rPr>
              <w:t>45 minutes</w:t>
            </w:r>
          </w:p>
        </w:tc>
      </w:tr>
      <w:tr w:rsidR="007933B1" w14:paraId="55773008" w14:textId="77777777" w:rsidTr="00776E9B">
        <w:trPr>
          <w:trHeight w:val="1231"/>
        </w:trPr>
        <w:tc>
          <w:tcPr>
            <w:tcW w:w="876" w:type="dxa"/>
            <w:vAlign w:val="center"/>
          </w:tcPr>
          <w:p w14:paraId="7A96D676" w14:textId="77777777" w:rsidR="007933B1" w:rsidRDefault="007933B1" w:rsidP="00100FB7">
            <w:pPr>
              <w:autoSpaceDE w:val="0"/>
              <w:autoSpaceDN w:val="0"/>
              <w:adjustRightInd w:val="0"/>
              <w:jc w:val="center"/>
              <w:rPr>
                <w:color w:val="000000"/>
              </w:rPr>
            </w:pPr>
            <w:r>
              <w:rPr>
                <w:color w:val="000000"/>
              </w:rPr>
              <w:t>1</w:t>
            </w:r>
          </w:p>
        </w:tc>
        <w:tc>
          <w:tcPr>
            <w:tcW w:w="5447" w:type="dxa"/>
            <w:shd w:val="clear" w:color="auto" w:fill="auto"/>
            <w:vAlign w:val="center"/>
          </w:tcPr>
          <w:p w14:paraId="07AE76BD" w14:textId="77777777" w:rsidR="007933B1" w:rsidRPr="004048DD" w:rsidRDefault="007933B1" w:rsidP="00100FB7">
            <w:pPr>
              <w:pStyle w:val="ListParagraph"/>
              <w:numPr>
                <w:ilvl w:val="0"/>
                <w:numId w:val="21"/>
              </w:numPr>
              <w:autoSpaceDE w:val="0"/>
              <w:autoSpaceDN w:val="0"/>
              <w:adjustRightInd w:val="0"/>
              <w:spacing w:after="0" w:line="240" w:lineRule="auto"/>
              <w:rPr>
                <w:color w:val="000000"/>
              </w:rPr>
            </w:pPr>
            <w:r w:rsidRPr="004048DD">
              <w:rPr>
                <w:color w:val="000000"/>
              </w:rPr>
              <w:t xml:space="preserve">Reading – Library books </w:t>
            </w:r>
            <w:r w:rsidR="009315C8">
              <w:rPr>
                <w:color w:val="000000"/>
              </w:rPr>
              <w:t xml:space="preserve">and/or banded books </w:t>
            </w:r>
            <w:r w:rsidRPr="004048DD">
              <w:rPr>
                <w:color w:val="000000"/>
              </w:rPr>
              <w:t xml:space="preserve">each night </w:t>
            </w:r>
          </w:p>
          <w:p w14:paraId="4B0DEC87" w14:textId="77777777" w:rsidR="007933B1" w:rsidRPr="009315C8" w:rsidRDefault="007933B1" w:rsidP="009315C8">
            <w:pPr>
              <w:pStyle w:val="ListParagraph"/>
              <w:numPr>
                <w:ilvl w:val="0"/>
                <w:numId w:val="21"/>
              </w:numPr>
              <w:autoSpaceDE w:val="0"/>
              <w:autoSpaceDN w:val="0"/>
              <w:adjustRightInd w:val="0"/>
              <w:spacing w:after="0" w:line="240" w:lineRule="auto"/>
              <w:rPr>
                <w:color w:val="000000"/>
              </w:rPr>
            </w:pPr>
            <w:r w:rsidRPr="004048DD">
              <w:rPr>
                <w:color w:val="000000"/>
              </w:rPr>
              <w:t xml:space="preserve">Tricky Words Practice/Phonics </w:t>
            </w:r>
          </w:p>
          <w:p w14:paraId="7037D5E6" w14:textId="77777777" w:rsidR="00100FB7" w:rsidRPr="00100FB7" w:rsidRDefault="007933B1" w:rsidP="00100FB7">
            <w:pPr>
              <w:pStyle w:val="ListParagraph"/>
              <w:numPr>
                <w:ilvl w:val="0"/>
                <w:numId w:val="21"/>
              </w:numPr>
              <w:autoSpaceDE w:val="0"/>
              <w:autoSpaceDN w:val="0"/>
              <w:adjustRightInd w:val="0"/>
              <w:spacing w:after="0" w:line="240" w:lineRule="auto"/>
              <w:rPr>
                <w:color w:val="000000"/>
              </w:rPr>
            </w:pPr>
            <w:r w:rsidRPr="004048DD">
              <w:rPr>
                <w:color w:val="000000"/>
              </w:rPr>
              <w:t>Literacy/Numeracy – 1 piece each week</w:t>
            </w:r>
          </w:p>
        </w:tc>
        <w:tc>
          <w:tcPr>
            <w:tcW w:w="2175" w:type="dxa"/>
            <w:shd w:val="clear" w:color="auto" w:fill="auto"/>
            <w:vAlign w:val="center"/>
          </w:tcPr>
          <w:p w14:paraId="2915D71C" w14:textId="77777777" w:rsidR="007933B1" w:rsidRPr="004048DD" w:rsidRDefault="007933B1" w:rsidP="004048DD">
            <w:pPr>
              <w:autoSpaceDE w:val="0"/>
              <w:autoSpaceDN w:val="0"/>
              <w:adjustRightInd w:val="0"/>
              <w:jc w:val="center"/>
              <w:rPr>
                <w:color w:val="000000"/>
              </w:rPr>
            </w:pPr>
            <w:r w:rsidRPr="004048DD">
              <w:rPr>
                <w:color w:val="000000"/>
              </w:rPr>
              <w:t>5 minutes/night</w:t>
            </w:r>
          </w:p>
          <w:p w14:paraId="45EA1F12" w14:textId="77777777" w:rsidR="007933B1" w:rsidRPr="004048DD" w:rsidRDefault="007933B1" w:rsidP="004048DD">
            <w:pPr>
              <w:autoSpaceDE w:val="0"/>
              <w:autoSpaceDN w:val="0"/>
              <w:adjustRightInd w:val="0"/>
              <w:jc w:val="center"/>
              <w:rPr>
                <w:color w:val="000000"/>
              </w:rPr>
            </w:pPr>
            <w:r w:rsidRPr="004048DD">
              <w:rPr>
                <w:color w:val="000000"/>
              </w:rPr>
              <w:t>10 minutes</w:t>
            </w:r>
          </w:p>
          <w:p w14:paraId="41B6BD78" w14:textId="77777777" w:rsidR="007933B1" w:rsidRPr="004048DD" w:rsidRDefault="007933B1" w:rsidP="004048DD">
            <w:pPr>
              <w:autoSpaceDE w:val="0"/>
              <w:autoSpaceDN w:val="0"/>
              <w:adjustRightInd w:val="0"/>
              <w:jc w:val="center"/>
              <w:rPr>
                <w:color w:val="000000"/>
              </w:rPr>
            </w:pPr>
            <w:r w:rsidRPr="004048DD">
              <w:rPr>
                <w:color w:val="000000"/>
              </w:rPr>
              <w:t>10 minutes</w:t>
            </w:r>
          </w:p>
          <w:p w14:paraId="1A8F8CD2" w14:textId="77777777" w:rsidR="007933B1" w:rsidRPr="004048DD" w:rsidRDefault="007933B1" w:rsidP="004048DD">
            <w:pPr>
              <w:autoSpaceDE w:val="0"/>
              <w:autoSpaceDN w:val="0"/>
              <w:adjustRightInd w:val="0"/>
              <w:jc w:val="center"/>
              <w:rPr>
                <w:color w:val="000000"/>
              </w:rPr>
            </w:pPr>
            <w:r w:rsidRPr="004048DD">
              <w:rPr>
                <w:color w:val="000000"/>
              </w:rPr>
              <w:t>10 minutes</w:t>
            </w:r>
          </w:p>
        </w:tc>
        <w:tc>
          <w:tcPr>
            <w:tcW w:w="1341" w:type="dxa"/>
            <w:shd w:val="clear" w:color="auto" w:fill="auto"/>
            <w:vAlign w:val="center"/>
          </w:tcPr>
          <w:p w14:paraId="101A212B" w14:textId="77777777" w:rsidR="007933B1" w:rsidRPr="004048DD" w:rsidRDefault="007933B1" w:rsidP="004048DD">
            <w:pPr>
              <w:autoSpaceDE w:val="0"/>
              <w:autoSpaceDN w:val="0"/>
              <w:adjustRightInd w:val="0"/>
              <w:jc w:val="center"/>
              <w:rPr>
                <w:color w:val="000000"/>
              </w:rPr>
            </w:pPr>
            <w:r w:rsidRPr="004048DD">
              <w:rPr>
                <w:color w:val="000000"/>
              </w:rPr>
              <w:t>55 minutes</w:t>
            </w:r>
          </w:p>
        </w:tc>
      </w:tr>
      <w:tr w:rsidR="007933B1" w14:paraId="0F2E2D8C" w14:textId="77777777" w:rsidTr="00100FB7">
        <w:tc>
          <w:tcPr>
            <w:tcW w:w="876" w:type="dxa"/>
            <w:vAlign w:val="center"/>
          </w:tcPr>
          <w:p w14:paraId="587A92B3" w14:textId="77777777" w:rsidR="007933B1" w:rsidRDefault="007933B1" w:rsidP="00100FB7">
            <w:pPr>
              <w:autoSpaceDE w:val="0"/>
              <w:autoSpaceDN w:val="0"/>
              <w:adjustRightInd w:val="0"/>
              <w:jc w:val="center"/>
              <w:rPr>
                <w:color w:val="000000"/>
              </w:rPr>
            </w:pPr>
            <w:r>
              <w:rPr>
                <w:color w:val="000000"/>
              </w:rPr>
              <w:t>2</w:t>
            </w:r>
          </w:p>
        </w:tc>
        <w:tc>
          <w:tcPr>
            <w:tcW w:w="5447" w:type="dxa"/>
            <w:shd w:val="clear" w:color="auto" w:fill="auto"/>
          </w:tcPr>
          <w:p w14:paraId="715AB72A" w14:textId="77777777" w:rsidR="007933B1" w:rsidRPr="004048DD" w:rsidRDefault="007933B1" w:rsidP="007933B1">
            <w:pPr>
              <w:pStyle w:val="ListParagraph"/>
              <w:numPr>
                <w:ilvl w:val="0"/>
                <w:numId w:val="22"/>
              </w:numPr>
              <w:autoSpaceDE w:val="0"/>
              <w:autoSpaceDN w:val="0"/>
              <w:adjustRightInd w:val="0"/>
              <w:spacing w:after="0" w:line="240" w:lineRule="auto"/>
              <w:jc w:val="both"/>
              <w:rPr>
                <w:color w:val="000000"/>
              </w:rPr>
            </w:pPr>
            <w:r w:rsidRPr="004048DD">
              <w:rPr>
                <w:color w:val="000000"/>
              </w:rPr>
              <w:t xml:space="preserve">Reading – Library books </w:t>
            </w:r>
            <w:r w:rsidR="009315C8">
              <w:rPr>
                <w:color w:val="000000"/>
              </w:rPr>
              <w:t xml:space="preserve">and/or banded books </w:t>
            </w:r>
            <w:r w:rsidRPr="004048DD">
              <w:rPr>
                <w:color w:val="000000"/>
              </w:rPr>
              <w:t xml:space="preserve">each night </w:t>
            </w:r>
          </w:p>
          <w:p w14:paraId="4031B3CE" w14:textId="77777777" w:rsidR="007933B1" w:rsidRPr="004048DD" w:rsidRDefault="009315C8" w:rsidP="007933B1">
            <w:pPr>
              <w:pStyle w:val="ListParagraph"/>
              <w:numPr>
                <w:ilvl w:val="0"/>
                <w:numId w:val="22"/>
              </w:numPr>
              <w:autoSpaceDE w:val="0"/>
              <w:autoSpaceDN w:val="0"/>
              <w:adjustRightInd w:val="0"/>
              <w:spacing w:after="0" w:line="240" w:lineRule="auto"/>
              <w:jc w:val="both"/>
              <w:rPr>
                <w:color w:val="000000"/>
              </w:rPr>
            </w:pPr>
            <w:r>
              <w:rPr>
                <w:color w:val="000000"/>
              </w:rPr>
              <w:t>Tricky Words Practice/Phonics/Spellings</w:t>
            </w:r>
          </w:p>
          <w:p w14:paraId="4DCBAEE4" w14:textId="77777777" w:rsidR="007933B1" w:rsidRPr="004048DD" w:rsidRDefault="007933B1" w:rsidP="007933B1">
            <w:pPr>
              <w:pStyle w:val="ListParagraph"/>
              <w:numPr>
                <w:ilvl w:val="0"/>
                <w:numId w:val="22"/>
              </w:numPr>
              <w:autoSpaceDE w:val="0"/>
              <w:autoSpaceDN w:val="0"/>
              <w:adjustRightInd w:val="0"/>
              <w:spacing w:after="0" w:line="240" w:lineRule="auto"/>
              <w:jc w:val="both"/>
              <w:rPr>
                <w:color w:val="000000"/>
              </w:rPr>
            </w:pPr>
            <w:r w:rsidRPr="004048DD">
              <w:rPr>
                <w:color w:val="000000"/>
              </w:rPr>
              <w:lastRenderedPageBreak/>
              <w:t xml:space="preserve">Literacy/Numeracy – 1 piece each week </w:t>
            </w:r>
          </w:p>
        </w:tc>
        <w:tc>
          <w:tcPr>
            <w:tcW w:w="2175" w:type="dxa"/>
            <w:shd w:val="clear" w:color="auto" w:fill="auto"/>
            <w:vAlign w:val="center"/>
          </w:tcPr>
          <w:p w14:paraId="1A013E7E" w14:textId="77777777" w:rsidR="007933B1" w:rsidRPr="004048DD" w:rsidRDefault="007933B1" w:rsidP="004048DD">
            <w:pPr>
              <w:autoSpaceDE w:val="0"/>
              <w:autoSpaceDN w:val="0"/>
              <w:adjustRightInd w:val="0"/>
              <w:jc w:val="center"/>
              <w:rPr>
                <w:color w:val="000000"/>
              </w:rPr>
            </w:pPr>
            <w:r w:rsidRPr="004048DD">
              <w:rPr>
                <w:color w:val="000000"/>
              </w:rPr>
              <w:lastRenderedPageBreak/>
              <w:t>5 minutes/night</w:t>
            </w:r>
          </w:p>
          <w:p w14:paraId="3CC71D33" w14:textId="77777777" w:rsidR="007933B1" w:rsidRPr="004048DD" w:rsidRDefault="007933B1" w:rsidP="004048DD">
            <w:pPr>
              <w:autoSpaceDE w:val="0"/>
              <w:autoSpaceDN w:val="0"/>
              <w:adjustRightInd w:val="0"/>
              <w:jc w:val="center"/>
              <w:rPr>
                <w:color w:val="000000"/>
              </w:rPr>
            </w:pPr>
            <w:r w:rsidRPr="004048DD">
              <w:rPr>
                <w:color w:val="000000"/>
              </w:rPr>
              <w:t>10 minutes</w:t>
            </w:r>
          </w:p>
          <w:p w14:paraId="3DB7F48F" w14:textId="77777777" w:rsidR="007933B1" w:rsidRPr="004048DD" w:rsidRDefault="007933B1" w:rsidP="004048DD">
            <w:pPr>
              <w:autoSpaceDE w:val="0"/>
              <w:autoSpaceDN w:val="0"/>
              <w:adjustRightInd w:val="0"/>
              <w:jc w:val="center"/>
              <w:rPr>
                <w:color w:val="000000"/>
              </w:rPr>
            </w:pPr>
            <w:r w:rsidRPr="004048DD">
              <w:rPr>
                <w:color w:val="000000"/>
              </w:rPr>
              <w:t>10 minutes</w:t>
            </w:r>
          </w:p>
          <w:p w14:paraId="552DF348" w14:textId="77777777" w:rsidR="007933B1" w:rsidRPr="004048DD" w:rsidRDefault="007933B1" w:rsidP="004048DD">
            <w:pPr>
              <w:autoSpaceDE w:val="0"/>
              <w:autoSpaceDN w:val="0"/>
              <w:adjustRightInd w:val="0"/>
              <w:jc w:val="center"/>
              <w:rPr>
                <w:color w:val="000000"/>
              </w:rPr>
            </w:pPr>
            <w:r w:rsidRPr="004048DD">
              <w:rPr>
                <w:color w:val="000000"/>
              </w:rPr>
              <w:lastRenderedPageBreak/>
              <w:t>15 minutes</w:t>
            </w:r>
          </w:p>
        </w:tc>
        <w:tc>
          <w:tcPr>
            <w:tcW w:w="1341" w:type="dxa"/>
            <w:shd w:val="clear" w:color="auto" w:fill="auto"/>
            <w:vAlign w:val="center"/>
          </w:tcPr>
          <w:p w14:paraId="5EDAE91F" w14:textId="77777777" w:rsidR="007933B1" w:rsidRPr="004048DD" w:rsidRDefault="007933B1" w:rsidP="004048DD">
            <w:pPr>
              <w:autoSpaceDE w:val="0"/>
              <w:autoSpaceDN w:val="0"/>
              <w:adjustRightInd w:val="0"/>
              <w:jc w:val="center"/>
              <w:rPr>
                <w:color w:val="000000"/>
              </w:rPr>
            </w:pPr>
            <w:r w:rsidRPr="004048DD">
              <w:rPr>
                <w:color w:val="000000"/>
              </w:rPr>
              <w:lastRenderedPageBreak/>
              <w:t>1 hour</w:t>
            </w:r>
          </w:p>
        </w:tc>
      </w:tr>
      <w:tr w:rsidR="007933B1" w14:paraId="3D0B3FA2" w14:textId="77777777" w:rsidTr="00100FB7">
        <w:tc>
          <w:tcPr>
            <w:tcW w:w="876" w:type="dxa"/>
            <w:vAlign w:val="center"/>
          </w:tcPr>
          <w:p w14:paraId="7995FAD2" w14:textId="77777777" w:rsidR="007933B1" w:rsidRDefault="007933B1" w:rsidP="00100FB7">
            <w:pPr>
              <w:autoSpaceDE w:val="0"/>
              <w:autoSpaceDN w:val="0"/>
              <w:adjustRightInd w:val="0"/>
              <w:jc w:val="center"/>
              <w:rPr>
                <w:color w:val="000000"/>
              </w:rPr>
            </w:pPr>
            <w:r>
              <w:rPr>
                <w:color w:val="000000"/>
              </w:rPr>
              <w:t>3</w:t>
            </w:r>
          </w:p>
        </w:tc>
        <w:tc>
          <w:tcPr>
            <w:tcW w:w="5447" w:type="dxa"/>
            <w:shd w:val="clear" w:color="auto" w:fill="auto"/>
          </w:tcPr>
          <w:p w14:paraId="09C43584" w14:textId="77777777" w:rsidR="007933B1" w:rsidRPr="004048DD" w:rsidRDefault="007933B1" w:rsidP="007933B1">
            <w:pPr>
              <w:pStyle w:val="ListParagraph"/>
              <w:numPr>
                <w:ilvl w:val="0"/>
                <w:numId w:val="23"/>
              </w:numPr>
              <w:autoSpaceDE w:val="0"/>
              <w:autoSpaceDN w:val="0"/>
              <w:adjustRightInd w:val="0"/>
              <w:spacing w:after="0" w:line="240" w:lineRule="auto"/>
              <w:jc w:val="both"/>
              <w:rPr>
                <w:color w:val="000000"/>
              </w:rPr>
            </w:pPr>
            <w:r w:rsidRPr="004048DD">
              <w:rPr>
                <w:color w:val="000000"/>
              </w:rPr>
              <w:t xml:space="preserve">Reading – Library books </w:t>
            </w:r>
            <w:r w:rsidR="009315C8">
              <w:rPr>
                <w:color w:val="000000"/>
              </w:rPr>
              <w:t xml:space="preserve">and/or banded book </w:t>
            </w:r>
            <w:r w:rsidRPr="004048DD">
              <w:rPr>
                <w:color w:val="000000"/>
              </w:rPr>
              <w:t xml:space="preserve">each night </w:t>
            </w:r>
          </w:p>
          <w:p w14:paraId="4745B9BB" w14:textId="77777777" w:rsidR="007933B1" w:rsidRPr="004048DD" w:rsidRDefault="007933B1" w:rsidP="007933B1">
            <w:pPr>
              <w:pStyle w:val="ListParagraph"/>
              <w:numPr>
                <w:ilvl w:val="0"/>
                <w:numId w:val="23"/>
              </w:numPr>
              <w:autoSpaceDE w:val="0"/>
              <w:autoSpaceDN w:val="0"/>
              <w:adjustRightInd w:val="0"/>
              <w:spacing w:after="0" w:line="240" w:lineRule="auto"/>
              <w:jc w:val="both"/>
              <w:rPr>
                <w:color w:val="000000"/>
              </w:rPr>
            </w:pPr>
            <w:r w:rsidRPr="004048DD">
              <w:rPr>
                <w:color w:val="000000"/>
              </w:rPr>
              <w:t xml:space="preserve">Spellings or Tables – 5 minutes each day </w:t>
            </w:r>
          </w:p>
          <w:p w14:paraId="58F31E4A" w14:textId="77777777" w:rsidR="007933B1" w:rsidRPr="004048DD" w:rsidRDefault="007933B1" w:rsidP="007933B1">
            <w:pPr>
              <w:pStyle w:val="ListParagraph"/>
              <w:numPr>
                <w:ilvl w:val="0"/>
                <w:numId w:val="23"/>
              </w:numPr>
              <w:autoSpaceDE w:val="0"/>
              <w:autoSpaceDN w:val="0"/>
              <w:adjustRightInd w:val="0"/>
              <w:spacing w:after="0" w:line="240" w:lineRule="auto"/>
              <w:jc w:val="both"/>
              <w:rPr>
                <w:color w:val="000000"/>
              </w:rPr>
            </w:pPr>
            <w:r w:rsidRPr="004048DD">
              <w:rPr>
                <w:color w:val="000000"/>
              </w:rPr>
              <w:t xml:space="preserve">Literacy/Numeracy – 1 piece each week </w:t>
            </w:r>
          </w:p>
          <w:p w14:paraId="01DDD12E" w14:textId="77777777" w:rsidR="007933B1" w:rsidRPr="004048DD" w:rsidRDefault="009315C8" w:rsidP="007933B1">
            <w:pPr>
              <w:pStyle w:val="ListParagraph"/>
              <w:numPr>
                <w:ilvl w:val="0"/>
                <w:numId w:val="23"/>
              </w:numPr>
              <w:autoSpaceDE w:val="0"/>
              <w:autoSpaceDN w:val="0"/>
              <w:adjustRightInd w:val="0"/>
              <w:spacing w:after="0" w:line="240" w:lineRule="auto"/>
              <w:jc w:val="both"/>
              <w:rPr>
                <w:color w:val="000000"/>
              </w:rPr>
            </w:pPr>
            <w:r>
              <w:rPr>
                <w:color w:val="000000"/>
              </w:rPr>
              <w:t>Topic research where applicable.</w:t>
            </w:r>
          </w:p>
        </w:tc>
        <w:tc>
          <w:tcPr>
            <w:tcW w:w="2175" w:type="dxa"/>
            <w:shd w:val="clear" w:color="auto" w:fill="auto"/>
            <w:vAlign w:val="center"/>
          </w:tcPr>
          <w:p w14:paraId="35AE9273" w14:textId="77777777" w:rsidR="007933B1" w:rsidRPr="004048DD" w:rsidRDefault="007933B1" w:rsidP="004048DD">
            <w:pPr>
              <w:autoSpaceDE w:val="0"/>
              <w:autoSpaceDN w:val="0"/>
              <w:adjustRightInd w:val="0"/>
              <w:jc w:val="center"/>
              <w:rPr>
                <w:color w:val="000000"/>
              </w:rPr>
            </w:pPr>
            <w:r w:rsidRPr="004048DD">
              <w:rPr>
                <w:color w:val="000000"/>
              </w:rPr>
              <w:t>5 minutes/night</w:t>
            </w:r>
          </w:p>
          <w:p w14:paraId="05351D3A" w14:textId="77777777" w:rsidR="007933B1" w:rsidRPr="004048DD" w:rsidRDefault="007933B1" w:rsidP="004048DD">
            <w:pPr>
              <w:autoSpaceDE w:val="0"/>
              <w:autoSpaceDN w:val="0"/>
              <w:adjustRightInd w:val="0"/>
              <w:jc w:val="center"/>
              <w:rPr>
                <w:color w:val="000000"/>
              </w:rPr>
            </w:pPr>
            <w:r w:rsidRPr="004048DD">
              <w:rPr>
                <w:color w:val="000000"/>
              </w:rPr>
              <w:t>25 minutes</w:t>
            </w:r>
          </w:p>
          <w:p w14:paraId="61AEDD36" w14:textId="77777777" w:rsidR="007933B1" w:rsidRPr="004048DD" w:rsidRDefault="007933B1" w:rsidP="004048DD">
            <w:pPr>
              <w:autoSpaceDE w:val="0"/>
              <w:autoSpaceDN w:val="0"/>
              <w:adjustRightInd w:val="0"/>
              <w:jc w:val="center"/>
              <w:rPr>
                <w:color w:val="000000"/>
              </w:rPr>
            </w:pPr>
            <w:r w:rsidRPr="004048DD">
              <w:rPr>
                <w:color w:val="000000"/>
              </w:rPr>
              <w:t>20 minutes</w:t>
            </w:r>
          </w:p>
        </w:tc>
        <w:tc>
          <w:tcPr>
            <w:tcW w:w="1341" w:type="dxa"/>
            <w:shd w:val="clear" w:color="auto" w:fill="auto"/>
            <w:vAlign w:val="center"/>
          </w:tcPr>
          <w:p w14:paraId="0C6941BA" w14:textId="77777777" w:rsidR="007933B1" w:rsidRPr="004048DD" w:rsidRDefault="007933B1" w:rsidP="004048DD">
            <w:pPr>
              <w:autoSpaceDE w:val="0"/>
              <w:autoSpaceDN w:val="0"/>
              <w:adjustRightInd w:val="0"/>
              <w:jc w:val="center"/>
              <w:rPr>
                <w:color w:val="000000"/>
              </w:rPr>
            </w:pPr>
            <w:r w:rsidRPr="004048DD">
              <w:rPr>
                <w:color w:val="000000"/>
              </w:rPr>
              <w:t>1 hour 10 minutes</w:t>
            </w:r>
          </w:p>
        </w:tc>
      </w:tr>
      <w:tr w:rsidR="007933B1" w14:paraId="3622AE08" w14:textId="77777777" w:rsidTr="00100FB7">
        <w:tc>
          <w:tcPr>
            <w:tcW w:w="876" w:type="dxa"/>
            <w:vAlign w:val="center"/>
          </w:tcPr>
          <w:p w14:paraId="7394F321" w14:textId="77777777" w:rsidR="007933B1" w:rsidRDefault="007933B1" w:rsidP="00100FB7">
            <w:pPr>
              <w:autoSpaceDE w:val="0"/>
              <w:autoSpaceDN w:val="0"/>
              <w:adjustRightInd w:val="0"/>
              <w:jc w:val="center"/>
              <w:rPr>
                <w:color w:val="000000"/>
              </w:rPr>
            </w:pPr>
            <w:r>
              <w:rPr>
                <w:color w:val="000000"/>
              </w:rPr>
              <w:t>4</w:t>
            </w:r>
          </w:p>
        </w:tc>
        <w:tc>
          <w:tcPr>
            <w:tcW w:w="5447" w:type="dxa"/>
            <w:shd w:val="clear" w:color="auto" w:fill="auto"/>
          </w:tcPr>
          <w:p w14:paraId="34402B8E" w14:textId="77777777" w:rsidR="007933B1" w:rsidRPr="004048DD" w:rsidRDefault="007933B1" w:rsidP="007933B1">
            <w:pPr>
              <w:pStyle w:val="ListParagraph"/>
              <w:numPr>
                <w:ilvl w:val="0"/>
                <w:numId w:val="24"/>
              </w:numPr>
              <w:autoSpaceDE w:val="0"/>
              <w:autoSpaceDN w:val="0"/>
              <w:adjustRightInd w:val="0"/>
              <w:spacing w:after="0" w:line="240" w:lineRule="auto"/>
              <w:jc w:val="both"/>
              <w:rPr>
                <w:color w:val="000000"/>
              </w:rPr>
            </w:pPr>
            <w:r w:rsidRPr="004048DD">
              <w:rPr>
                <w:color w:val="000000"/>
              </w:rPr>
              <w:t>Reading – Library books</w:t>
            </w:r>
            <w:r w:rsidR="009315C8">
              <w:rPr>
                <w:color w:val="000000"/>
              </w:rPr>
              <w:t xml:space="preserve"> and/or banded </w:t>
            </w:r>
            <w:proofErr w:type="gramStart"/>
            <w:r w:rsidR="009315C8">
              <w:rPr>
                <w:color w:val="000000"/>
              </w:rPr>
              <w:t xml:space="preserve">book </w:t>
            </w:r>
            <w:r w:rsidRPr="004048DD">
              <w:rPr>
                <w:color w:val="000000"/>
              </w:rPr>
              <w:t xml:space="preserve"> each</w:t>
            </w:r>
            <w:proofErr w:type="gramEnd"/>
            <w:r w:rsidRPr="004048DD">
              <w:rPr>
                <w:color w:val="000000"/>
              </w:rPr>
              <w:t xml:space="preserve"> night </w:t>
            </w:r>
          </w:p>
          <w:p w14:paraId="1CD3B616" w14:textId="77777777" w:rsidR="007933B1" w:rsidRPr="004048DD" w:rsidRDefault="007933B1" w:rsidP="007933B1">
            <w:pPr>
              <w:pStyle w:val="ListParagraph"/>
              <w:numPr>
                <w:ilvl w:val="0"/>
                <w:numId w:val="24"/>
              </w:numPr>
              <w:autoSpaceDE w:val="0"/>
              <w:autoSpaceDN w:val="0"/>
              <w:adjustRightInd w:val="0"/>
              <w:spacing w:after="0" w:line="240" w:lineRule="auto"/>
              <w:jc w:val="both"/>
              <w:rPr>
                <w:color w:val="000000"/>
              </w:rPr>
            </w:pPr>
            <w:r w:rsidRPr="004048DD">
              <w:rPr>
                <w:color w:val="000000"/>
              </w:rPr>
              <w:t xml:space="preserve">Spellings or Tables –5 minutes each day </w:t>
            </w:r>
          </w:p>
          <w:p w14:paraId="00FD391F" w14:textId="77777777" w:rsidR="007933B1" w:rsidRPr="004048DD" w:rsidRDefault="007933B1" w:rsidP="007933B1">
            <w:pPr>
              <w:pStyle w:val="ListParagraph"/>
              <w:numPr>
                <w:ilvl w:val="0"/>
                <w:numId w:val="24"/>
              </w:numPr>
              <w:autoSpaceDE w:val="0"/>
              <w:autoSpaceDN w:val="0"/>
              <w:adjustRightInd w:val="0"/>
              <w:spacing w:after="0" w:line="240" w:lineRule="auto"/>
              <w:jc w:val="both"/>
              <w:rPr>
                <w:color w:val="000000"/>
              </w:rPr>
            </w:pPr>
            <w:r w:rsidRPr="004048DD">
              <w:rPr>
                <w:color w:val="000000"/>
              </w:rPr>
              <w:t xml:space="preserve">Literacy/Numeracy – 1 piece each week </w:t>
            </w:r>
          </w:p>
          <w:p w14:paraId="0D85068C" w14:textId="77777777" w:rsidR="007933B1" w:rsidRPr="004048DD" w:rsidRDefault="007933B1" w:rsidP="009315C8">
            <w:pPr>
              <w:pStyle w:val="ListParagraph"/>
              <w:numPr>
                <w:ilvl w:val="0"/>
                <w:numId w:val="24"/>
              </w:numPr>
              <w:autoSpaceDE w:val="0"/>
              <w:autoSpaceDN w:val="0"/>
              <w:adjustRightInd w:val="0"/>
              <w:spacing w:after="0" w:line="240" w:lineRule="auto"/>
              <w:jc w:val="both"/>
              <w:rPr>
                <w:color w:val="000000"/>
              </w:rPr>
            </w:pPr>
            <w:r w:rsidRPr="004048DD">
              <w:rPr>
                <w:color w:val="000000"/>
              </w:rPr>
              <w:t xml:space="preserve">Topic research </w:t>
            </w:r>
            <w:r w:rsidR="009315C8">
              <w:rPr>
                <w:color w:val="000000"/>
              </w:rPr>
              <w:t>where applicable.</w:t>
            </w:r>
          </w:p>
        </w:tc>
        <w:tc>
          <w:tcPr>
            <w:tcW w:w="2175" w:type="dxa"/>
            <w:shd w:val="clear" w:color="auto" w:fill="auto"/>
            <w:vAlign w:val="center"/>
          </w:tcPr>
          <w:p w14:paraId="4358E9C0" w14:textId="77777777" w:rsidR="007933B1" w:rsidRPr="004048DD" w:rsidRDefault="007933B1" w:rsidP="004048DD">
            <w:pPr>
              <w:autoSpaceDE w:val="0"/>
              <w:autoSpaceDN w:val="0"/>
              <w:adjustRightInd w:val="0"/>
              <w:jc w:val="center"/>
              <w:rPr>
                <w:color w:val="000000"/>
              </w:rPr>
            </w:pPr>
            <w:r w:rsidRPr="004048DD">
              <w:rPr>
                <w:color w:val="000000"/>
              </w:rPr>
              <w:t>5 minutes/night</w:t>
            </w:r>
          </w:p>
          <w:p w14:paraId="450C3544" w14:textId="77777777" w:rsidR="007933B1" w:rsidRPr="004048DD" w:rsidRDefault="007933B1" w:rsidP="004048DD">
            <w:pPr>
              <w:autoSpaceDE w:val="0"/>
              <w:autoSpaceDN w:val="0"/>
              <w:adjustRightInd w:val="0"/>
              <w:jc w:val="center"/>
              <w:rPr>
                <w:color w:val="000000"/>
              </w:rPr>
            </w:pPr>
            <w:r w:rsidRPr="004048DD">
              <w:rPr>
                <w:color w:val="000000"/>
              </w:rPr>
              <w:t>25 minutes</w:t>
            </w:r>
          </w:p>
          <w:p w14:paraId="00645104" w14:textId="77777777" w:rsidR="007933B1" w:rsidRPr="004048DD" w:rsidRDefault="007933B1" w:rsidP="004048DD">
            <w:pPr>
              <w:autoSpaceDE w:val="0"/>
              <w:autoSpaceDN w:val="0"/>
              <w:adjustRightInd w:val="0"/>
              <w:jc w:val="center"/>
              <w:rPr>
                <w:color w:val="000000"/>
              </w:rPr>
            </w:pPr>
            <w:r w:rsidRPr="004048DD">
              <w:rPr>
                <w:color w:val="000000"/>
              </w:rPr>
              <w:t>25 minutes</w:t>
            </w:r>
          </w:p>
        </w:tc>
        <w:tc>
          <w:tcPr>
            <w:tcW w:w="1341" w:type="dxa"/>
            <w:shd w:val="clear" w:color="auto" w:fill="auto"/>
            <w:vAlign w:val="center"/>
          </w:tcPr>
          <w:p w14:paraId="2384BBBB" w14:textId="77777777" w:rsidR="007933B1" w:rsidRPr="004048DD" w:rsidRDefault="007933B1" w:rsidP="004048DD">
            <w:pPr>
              <w:autoSpaceDE w:val="0"/>
              <w:autoSpaceDN w:val="0"/>
              <w:adjustRightInd w:val="0"/>
              <w:jc w:val="center"/>
              <w:rPr>
                <w:color w:val="000000"/>
              </w:rPr>
            </w:pPr>
            <w:proofErr w:type="gramStart"/>
            <w:r w:rsidRPr="004048DD">
              <w:rPr>
                <w:color w:val="000000"/>
              </w:rPr>
              <w:t>1 hour</w:t>
            </w:r>
            <w:proofErr w:type="gramEnd"/>
            <w:r w:rsidRPr="004048DD">
              <w:rPr>
                <w:color w:val="000000"/>
              </w:rPr>
              <w:t xml:space="preserve"> 20minutes</w:t>
            </w:r>
          </w:p>
        </w:tc>
      </w:tr>
      <w:tr w:rsidR="007933B1" w14:paraId="0FFA262B" w14:textId="77777777" w:rsidTr="00100FB7">
        <w:tc>
          <w:tcPr>
            <w:tcW w:w="876" w:type="dxa"/>
            <w:vAlign w:val="center"/>
          </w:tcPr>
          <w:p w14:paraId="6B7B3A80" w14:textId="77777777" w:rsidR="007933B1" w:rsidRDefault="007933B1" w:rsidP="00100FB7">
            <w:pPr>
              <w:autoSpaceDE w:val="0"/>
              <w:autoSpaceDN w:val="0"/>
              <w:adjustRightInd w:val="0"/>
              <w:jc w:val="center"/>
              <w:rPr>
                <w:color w:val="000000"/>
              </w:rPr>
            </w:pPr>
            <w:r>
              <w:rPr>
                <w:color w:val="000000"/>
              </w:rPr>
              <w:t>5</w:t>
            </w:r>
          </w:p>
        </w:tc>
        <w:tc>
          <w:tcPr>
            <w:tcW w:w="5447" w:type="dxa"/>
            <w:shd w:val="clear" w:color="auto" w:fill="auto"/>
          </w:tcPr>
          <w:p w14:paraId="71803948" w14:textId="77777777" w:rsidR="007933B1" w:rsidRPr="004048DD" w:rsidRDefault="007933B1" w:rsidP="007933B1">
            <w:pPr>
              <w:pStyle w:val="ListParagraph"/>
              <w:numPr>
                <w:ilvl w:val="0"/>
                <w:numId w:val="25"/>
              </w:numPr>
              <w:autoSpaceDE w:val="0"/>
              <w:autoSpaceDN w:val="0"/>
              <w:adjustRightInd w:val="0"/>
              <w:spacing w:after="0" w:line="240" w:lineRule="auto"/>
              <w:jc w:val="both"/>
              <w:rPr>
                <w:color w:val="000000"/>
              </w:rPr>
            </w:pPr>
            <w:r w:rsidRPr="004048DD">
              <w:rPr>
                <w:color w:val="000000"/>
              </w:rPr>
              <w:t xml:space="preserve">Reading – Library books </w:t>
            </w:r>
            <w:r w:rsidR="009315C8">
              <w:rPr>
                <w:color w:val="000000"/>
              </w:rPr>
              <w:t xml:space="preserve">and/or banded book </w:t>
            </w:r>
            <w:r w:rsidRPr="004048DD">
              <w:rPr>
                <w:color w:val="000000"/>
              </w:rPr>
              <w:t xml:space="preserve">each night </w:t>
            </w:r>
          </w:p>
          <w:p w14:paraId="5F2277DD" w14:textId="77777777" w:rsidR="007933B1" w:rsidRPr="004048DD" w:rsidRDefault="007933B1" w:rsidP="007933B1">
            <w:pPr>
              <w:pStyle w:val="ListParagraph"/>
              <w:numPr>
                <w:ilvl w:val="0"/>
                <w:numId w:val="25"/>
              </w:numPr>
              <w:autoSpaceDE w:val="0"/>
              <w:autoSpaceDN w:val="0"/>
              <w:adjustRightInd w:val="0"/>
              <w:spacing w:after="0" w:line="240" w:lineRule="auto"/>
              <w:jc w:val="both"/>
              <w:rPr>
                <w:color w:val="000000"/>
              </w:rPr>
            </w:pPr>
            <w:r w:rsidRPr="004048DD">
              <w:rPr>
                <w:color w:val="000000"/>
              </w:rPr>
              <w:t xml:space="preserve">Spellings– 5 minutes each day </w:t>
            </w:r>
          </w:p>
          <w:p w14:paraId="485D4B1A" w14:textId="77777777" w:rsidR="007933B1" w:rsidRPr="004048DD" w:rsidRDefault="009315C8" w:rsidP="007933B1">
            <w:pPr>
              <w:pStyle w:val="ListParagraph"/>
              <w:numPr>
                <w:ilvl w:val="0"/>
                <w:numId w:val="25"/>
              </w:numPr>
              <w:autoSpaceDE w:val="0"/>
              <w:autoSpaceDN w:val="0"/>
              <w:adjustRightInd w:val="0"/>
              <w:spacing w:after="0" w:line="240" w:lineRule="auto"/>
              <w:jc w:val="both"/>
              <w:rPr>
                <w:color w:val="000000"/>
              </w:rPr>
            </w:pPr>
            <w:r>
              <w:rPr>
                <w:color w:val="000000"/>
              </w:rPr>
              <w:t xml:space="preserve">Literacy/Numeracy </w:t>
            </w:r>
            <w:r w:rsidR="007933B1" w:rsidRPr="004048DD">
              <w:rPr>
                <w:color w:val="000000"/>
              </w:rPr>
              <w:t xml:space="preserve">– 1 piece each week </w:t>
            </w:r>
          </w:p>
          <w:p w14:paraId="3E16FAEA" w14:textId="77777777" w:rsidR="007933B1" w:rsidRPr="004048DD" w:rsidRDefault="009315C8" w:rsidP="007933B1">
            <w:pPr>
              <w:pStyle w:val="ListParagraph"/>
              <w:numPr>
                <w:ilvl w:val="0"/>
                <w:numId w:val="25"/>
              </w:numPr>
              <w:autoSpaceDE w:val="0"/>
              <w:autoSpaceDN w:val="0"/>
              <w:adjustRightInd w:val="0"/>
              <w:spacing w:after="0" w:line="240" w:lineRule="auto"/>
              <w:jc w:val="both"/>
              <w:rPr>
                <w:color w:val="000000"/>
              </w:rPr>
            </w:pPr>
            <w:r>
              <w:rPr>
                <w:color w:val="000000"/>
              </w:rPr>
              <w:t>Topic research where applicable.</w:t>
            </w:r>
          </w:p>
        </w:tc>
        <w:tc>
          <w:tcPr>
            <w:tcW w:w="2175" w:type="dxa"/>
            <w:shd w:val="clear" w:color="auto" w:fill="auto"/>
            <w:vAlign w:val="center"/>
          </w:tcPr>
          <w:p w14:paraId="12A4AE04" w14:textId="77777777" w:rsidR="007933B1" w:rsidRPr="004048DD" w:rsidRDefault="007933B1" w:rsidP="004048DD">
            <w:pPr>
              <w:autoSpaceDE w:val="0"/>
              <w:autoSpaceDN w:val="0"/>
              <w:adjustRightInd w:val="0"/>
              <w:jc w:val="center"/>
              <w:rPr>
                <w:color w:val="000000"/>
              </w:rPr>
            </w:pPr>
            <w:r w:rsidRPr="004048DD">
              <w:rPr>
                <w:color w:val="000000"/>
              </w:rPr>
              <w:t>5 minutes/night</w:t>
            </w:r>
          </w:p>
          <w:p w14:paraId="52B47C1C" w14:textId="77777777" w:rsidR="007933B1" w:rsidRPr="004048DD" w:rsidRDefault="007933B1" w:rsidP="004048DD">
            <w:pPr>
              <w:autoSpaceDE w:val="0"/>
              <w:autoSpaceDN w:val="0"/>
              <w:adjustRightInd w:val="0"/>
              <w:jc w:val="center"/>
              <w:rPr>
                <w:color w:val="000000"/>
              </w:rPr>
            </w:pPr>
            <w:r w:rsidRPr="004048DD">
              <w:rPr>
                <w:color w:val="000000"/>
              </w:rPr>
              <w:t>25 minutes</w:t>
            </w:r>
          </w:p>
          <w:p w14:paraId="710A21E6" w14:textId="77777777" w:rsidR="007933B1" w:rsidRPr="004048DD" w:rsidRDefault="007933B1" w:rsidP="004048DD">
            <w:pPr>
              <w:autoSpaceDE w:val="0"/>
              <w:autoSpaceDN w:val="0"/>
              <w:adjustRightInd w:val="0"/>
              <w:jc w:val="center"/>
              <w:rPr>
                <w:color w:val="000000"/>
              </w:rPr>
            </w:pPr>
            <w:r w:rsidRPr="004048DD">
              <w:rPr>
                <w:color w:val="000000"/>
              </w:rPr>
              <w:t>25 minutes</w:t>
            </w:r>
          </w:p>
          <w:p w14:paraId="2CC36BB1" w14:textId="77777777" w:rsidR="007933B1" w:rsidRPr="004048DD" w:rsidRDefault="007933B1" w:rsidP="004048DD">
            <w:pPr>
              <w:autoSpaceDE w:val="0"/>
              <w:autoSpaceDN w:val="0"/>
              <w:adjustRightInd w:val="0"/>
              <w:jc w:val="center"/>
              <w:rPr>
                <w:color w:val="000000"/>
              </w:rPr>
            </w:pPr>
            <w:r w:rsidRPr="004048DD">
              <w:rPr>
                <w:color w:val="000000"/>
              </w:rPr>
              <w:t>25 minutes</w:t>
            </w:r>
          </w:p>
        </w:tc>
        <w:tc>
          <w:tcPr>
            <w:tcW w:w="1341" w:type="dxa"/>
            <w:shd w:val="clear" w:color="auto" w:fill="auto"/>
            <w:vAlign w:val="center"/>
          </w:tcPr>
          <w:p w14:paraId="600737F2" w14:textId="77777777" w:rsidR="007933B1" w:rsidRPr="004048DD" w:rsidRDefault="007933B1" w:rsidP="004048DD">
            <w:pPr>
              <w:autoSpaceDE w:val="0"/>
              <w:autoSpaceDN w:val="0"/>
              <w:adjustRightInd w:val="0"/>
              <w:jc w:val="center"/>
              <w:rPr>
                <w:color w:val="000000"/>
              </w:rPr>
            </w:pPr>
            <w:r w:rsidRPr="004048DD">
              <w:rPr>
                <w:color w:val="000000"/>
              </w:rPr>
              <w:t>1 hour 40 minutes</w:t>
            </w:r>
          </w:p>
        </w:tc>
      </w:tr>
      <w:tr w:rsidR="007933B1" w14:paraId="7E723FC1" w14:textId="77777777" w:rsidTr="00100FB7">
        <w:tc>
          <w:tcPr>
            <w:tcW w:w="876" w:type="dxa"/>
            <w:vAlign w:val="center"/>
          </w:tcPr>
          <w:p w14:paraId="0A96FEA4" w14:textId="77777777" w:rsidR="007933B1" w:rsidRDefault="007933B1" w:rsidP="00100FB7">
            <w:pPr>
              <w:autoSpaceDE w:val="0"/>
              <w:autoSpaceDN w:val="0"/>
              <w:adjustRightInd w:val="0"/>
              <w:jc w:val="center"/>
              <w:rPr>
                <w:color w:val="000000"/>
              </w:rPr>
            </w:pPr>
            <w:r>
              <w:rPr>
                <w:color w:val="000000"/>
              </w:rPr>
              <w:t>6</w:t>
            </w:r>
          </w:p>
        </w:tc>
        <w:tc>
          <w:tcPr>
            <w:tcW w:w="5447" w:type="dxa"/>
            <w:shd w:val="clear" w:color="auto" w:fill="auto"/>
          </w:tcPr>
          <w:p w14:paraId="5DB383D6" w14:textId="77777777" w:rsidR="007933B1" w:rsidRPr="004048DD" w:rsidRDefault="009315C8" w:rsidP="007933B1">
            <w:pPr>
              <w:pStyle w:val="ListParagraph"/>
              <w:numPr>
                <w:ilvl w:val="0"/>
                <w:numId w:val="26"/>
              </w:numPr>
              <w:autoSpaceDE w:val="0"/>
              <w:autoSpaceDN w:val="0"/>
              <w:adjustRightInd w:val="0"/>
              <w:spacing w:after="0" w:line="240" w:lineRule="auto"/>
              <w:jc w:val="both"/>
              <w:rPr>
                <w:color w:val="000000"/>
              </w:rPr>
            </w:pPr>
            <w:r>
              <w:rPr>
                <w:color w:val="000000"/>
              </w:rPr>
              <w:t xml:space="preserve">Reading – Library books and/or banded books each night. </w:t>
            </w:r>
          </w:p>
          <w:p w14:paraId="4AD593AA" w14:textId="77777777" w:rsidR="007933B1" w:rsidRPr="004048DD" w:rsidRDefault="007933B1" w:rsidP="007933B1">
            <w:pPr>
              <w:pStyle w:val="ListParagraph"/>
              <w:numPr>
                <w:ilvl w:val="0"/>
                <w:numId w:val="26"/>
              </w:numPr>
              <w:autoSpaceDE w:val="0"/>
              <w:autoSpaceDN w:val="0"/>
              <w:adjustRightInd w:val="0"/>
              <w:spacing w:after="0" w:line="240" w:lineRule="auto"/>
              <w:jc w:val="both"/>
              <w:rPr>
                <w:color w:val="000000"/>
              </w:rPr>
            </w:pPr>
            <w:r w:rsidRPr="004048DD">
              <w:rPr>
                <w:color w:val="000000"/>
              </w:rPr>
              <w:t xml:space="preserve">Spellings – 5 minutes each day </w:t>
            </w:r>
          </w:p>
          <w:p w14:paraId="7E8EC250" w14:textId="77777777" w:rsidR="007933B1" w:rsidRPr="004048DD" w:rsidRDefault="007933B1" w:rsidP="007933B1">
            <w:pPr>
              <w:pStyle w:val="ListParagraph"/>
              <w:numPr>
                <w:ilvl w:val="0"/>
                <w:numId w:val="26"/>
              </w:numPr>
              <w:autoSpaceDE w:val="0"/>
              <w:autoSpaceDN w:val="0"/>
              <w:adjustRightInd w:val="0"/>
              <w:spacing w:after="0" w:line="240" w:lineRule="auto"/>
              <w:jc w:val="both"/>
              <w:rPr>
                <w:color w:val="000000"/>
              </w:rPr>
            </w:pPr>
            <w:r w:rsidRPr="004048DD">
              <w:rPr>
                <w:color w:val="000000"/>
              </w:rPr>
              <w:t>Literacy</w:t>
            </w:r>
            <w:r w:rsidR="009315C8">
              <w:rPr>
                <w:color w:val="000000"/>
              </w:rPr>
              <w:t>/numeracy</w:t>
            </w:r>
            <w:r w:rsidRPr="004048DD">
              <w:rPr>
                <w:color w:val="000000"/>
              </w:rPr>
              <w:t xml:space="preserve"> – 1 piece each week </w:t>
            </w:r>
          </w:p>
          <w:p w14:paraId="45C163EF" w14:textId="77777777" w:rsidR="007933B1" w:rsidRPr="004048DD" w:rsidRDefault="007933B1" w:rsidP="009315C8">
            <w:pPr>
              <w:pStyle w:val="ListParagraph"/>
              <w:numPr>
                <w:ilvl w:val="0"/>
                <w:numId w:val="26"/>
              </w:numPr>
              <w:autoSpaceDE w:val="0"/>
              <w:autoSpaceDN w:val="0"/>
              <w:adjustRightInd w:val="0"/>
              <w:spacing w:after="0" w:line="240" w:lineRule="auto"/>
              <w:jc w:val="both"/>
              <w:rPr>
                <w:color w:val="000000"/>
              </w:rPr>
            </w:pPr>
            <w:r w:rsidRPr="004048DD">
              <w:rPr>
                <w:color w:val="000000"/>
              </w:rPr>
              <w:t xml:space="preserve">Topic research </w:t>
            </w:r>
            <w:r w:rsidR="009315C8">
              <w:rPr>
                <w:color w:val="000000"/>
              </w:rPr>
              <w:t>where applicable.</w:t>
            </w:r>
          </w:p>
        </w:tc>
        <w:tc>
          <w:tcPr>
            <w:tcW w:w="2175" w:type="dxa"/>
            <w:shd w:val="clear" w:color="auto" w:fill="auto"/>
            <w:vAlign w:val="center"/>
          </w:tcPr>
          <w:p w14:paraId="27239ED1" w14:textId="77777777" w:rsidR="007933B1" w:rsidRPr="004048DD" w:rsidRDefault="007933B1" w:rsidP="004048DD">
            <w:pPr>
              <w:autoSpaceDE w:val="0"/>
              <w:autoSpaceDN w:val="0"/>
              <w:adjustRightInd w:val="0"/>
              <w:jc w:val="center"/>
              <w:rPr>
                <w:color w:val="000000"/>
              </w:rPr>
            </w:pPr>
            <w:r w:rsidRPr="004048DD">
              <w:rPr>
                <w:color w:val="000000"/>
              </w:rPr>
              <w:t>5 minutes/night</w:t>
            </w:r>
          </w:p>
          <w:p w14:paraId="1C908D59" w14:textId="77777777" w:rsidR="007933B1" w:rsidRPr="004048DD" w:rsidRDefault="007933B1" w:rsidP="004048DD">
            <w:pPr>
              <w:autoSpaceDE w:val="0"/>
              <w:autoSpaceDN w:val="0"/>
              <w:adjustRightInd w:val="0"/>
              <w:jc w:val="center"/>
              <w:rPr>
                <w:color w:val="000000"/>
              </w:rPr>
            </w:pPr>
            <w:r w:rsidRPr="004048DD">
              <w:rPr>
                <w:color w:val="000000"/>
              </w:rPr>
              <w:t>25 minutes</w:t>
            </w:r>
          </w:p>
          <w:p w14:paraId="708B4581" w14:textId="77777777" w:rsidR="007933B1" w:rsidRPr="004048DD" w:rsidRDefault="007933B1" w:rsidP="004048DD">
            <w:pPr>
              <w:autoSpaceDE w:val="0"/>
              <w:autoSpaceDN w:val="0"/>
              <w:adjustRightInd w:val="0"/>
              <w:jc w:val="center"/>
              <w:rPr>
                <w:color w:val="000000"/>
              </w:rPr>
            </w:pPr>
            <w:r w:rsidRPr="004048DD">
              <w:rPr>
                <w:color w:val="000000"/>
              </w:rPr>
              <w:t>30 minutes</w:t>
            </w:r>
          </w:p>
          <w:p w14:paraId="29F64C38" w14:textId="77777777" w:rsidR="007933B1" w:rsidRPr="004048DD" w:rsidRDefault="007933B1" w:rsidP="004048DD">
            <w:pPr>
              <w:autoSpaceDE w:val="0"/>
              <w:autoSpaceDN w:val="0"/>
              <w:adjustRightInd w:val="0"/>
              <w:jc w:val="center"/>
              <w:rPr>
                <w:color w:val="000000"/>
              </w:rPr>
            </w:pPr>
          </w:p>
          <w:p w14:paraId="68D6B89D" w14:textId="77777777" w:rsidR="007933B1" w:rsidRPr="004048DD" w:rsidRDefault="007933B1" w:rsidP="004048DD">
            <w:pPr>
              <w:autoSpaceDE w:val="0"/>
              <w:autoSpaceDN w:val="0"/>
              <w:adjustRightInd w:val="0"/>
              <w:jc w:val="center"/>
              <w:rPr>
                <w:color w:val="000000"/>
              </w:rPr>
            </w:pPr>
            <w:r w:rsidRPr="004048DD">
              <w:rPr>
                <w:color w:val="000000"/>
              </w:rPr>
              <w:t>30 minutes</w:t>
            </w:r>
          </w:p>
        </w:tc>
        <w:tc>
          <w:tcPr>
            <w:tcW w:w="1341" w:type="dxa"/>
            <w:shd w:val="clear" w:color="auto" w:fill="auto"/>
            <w:vAlign w:val="center"/>
          </w:tcPr>
          <w:p w14:paraId="107548B0" w14:textId="77777777" w:rsidR="007933B1" w:rsidRPr="004048DD" w:rsidRDefault="007933B1" w:rsidP="004048DD">
            <w:pPr>
              <w:autoSpaceDE w:val="0"/>
              <w:autoSpaceDN w:val="0"/>
              <w:adjustRightInd w:val="0"/>
              <w:jc w:val="center"/>
              <w:rPr>
                <w:color w:val="000000"/>
              </w:rPr>
            </w:pPr>
            <w:r w:rsidRPr="004048DD">
              <w:rPr>
                <w:color w:val="000000"/>
              </w:rPr>
              <w:t>1 hour 55 minutes</w:t>
            </w:r>
          </w:p>
        </w:tc>
      </w:tr>
    </w:tbl>
    <w:p w14:paraId="0004DBAF" w14:textId="77777777" w:rsidR="007933B1" w:rsidRPr="00DA0C6B" w:rsidRDefault="007933B1" w:rsidP="007933B1">
      <w:pPr>
        <w:autoSpaceDE w:val="0"/>
        <w:autoSpaceDN w:val="0"/>
        <w:adjustRightInd w:val="0"/>
        <w:jc w:val="both"/>
        <w:rPr>
          <w:color w:val="000000"/>
        </w:rPr>
      </w:pPr>
    </w:p>
    <w:p w14:paraId="556C72C2" w14:textId="77777777" w:rsidR="007933B1" w:rsidRPr="000414FE" w:rsidRDefault="007933B1" w:rsidP="004048DD">
      <w:pPr>
        <w:pStyle w:val="Heading10"/>
      </w:pPr>
      <w:bookmarkStart w:id="14" w:name="_Absences"/>
      <w:bookmarkEnd w:id="14"/>
      <w:r>
        <w:t>A</w:t>
      </w:r>
      <w:r w:rsidRPr="000414FE">
        <w:t>bsences</w:t>
      </w:r>
    </w:p>
    <w:p w14:paraId="3C7B606F" w14:textId="77777777" w:rsidR="007933B1" w:rsidRPr="000414FE" w:rsidRDefault="007933B1" w:rsidP="004048DD">
      <w:pPr>
        <w:pStyle w:val="TSB-Level1Numbers"/>
        <w:rPr>
          <w:b/>
          <w:bCs/>
          <w:color w:val="000000"/>
          <w:sz w:val="24"/>
          <w:szCs w:val="24"/>
        </w:rPr>
      </w:pPr>
      <w:r>
        <w:t xml:space="preserve">If the child is absent from school due to illness or medical reasons, the school will not supply work for these periods as pupils should be well enough to undertake work. In some cases, there may be exceptions to this rule and the school has the right to decide whether this is acceptable or not. </w:t>
      </w:r>
    </w:p>
    <w:p w14:paraId="642F4F80" w14:textId="77777777" w:rsidR="007933B1" w:rsidRDefault="007933B1" w:rsidP="004048DD">
      <w:pPr>
        <w:pStyle w:val="TSB-Level1Numbers"/>
      </w:pPr>
      <w:r>
        <w:t>If the child is absent for a long period of time, e.g. with a broken arm, the teacher and the parent of the child will agree on what should be done and how much help should be given to the child.</w:t>
      </w:r>
      <w:r w:rsidRPr="000414FE">
        <w:rPr>
          <w:color w:val="000000"/>
          <w:sz w:val="20"/>
          <w:szCs w:val="20"/>
        </w:rPr>
        <w:t xml:space="preserve"> </w:t>
      </w:r>
    </w:p>
    <w:p w14:paraId="0609BECA" w14:textId="77777777" w:rsidR="007933B1" w:rsidRPr="00D87EAF" w:rsidRDefault="007933B1" w:rsidP="004048DD">
      <w:pPr>
        <w:pStyle w:val="Heading10"/>
      </w:pPr>
      <w:bookmarkStart w:id="15" w:name="_Pupils_who_fail"/>
      <w:bookmarkEnd w:id="15"/>
      <w:r w:rsidRPr="00D87EAF">
        <w:t>Pupils who fail to complete homework</w:t>
      </w:r>
    </w:p>
    <w:p w14:paraId="3EE90454" w14:textId="77777777" w:rsidR="007933B1" w:rsidRDefault="007933B1" w:rsidP="004048DD">
      <w:pPr>
        <w:pStyle w:val="TSB-Level1Numbers"/>
      </w:pPr>
      <w:r>
        <w:t>All pupils are expected to complete homework on time. Teachers will keep records of pupils completing homework which will be regularly checked. If pupils fail to complete homework, teachers will contact parents to find out why.</w:t>
      </w:r>
    </w:p>
    <w:p w14:paraId="0C57E628" w14:textId="77777777" w:rsidR="007933B1" w:rsidRPr="00DA0C6B" w:rsidRDefault="007933B1" w:rsidP="004048DD">
      <w:pPr>
        <w:pStyle w:val="Heading10"/>
      </w:pPr>
      <w:bookmarkStart w:id="16" w:name="_Marking_homework"/>
      <w:bookmarkEnd w:id="16"/>
      <w:r>
        <w:t>Marking homework</w:t>
      </w:r>
    </w:p>
    <w:p w14:paraId="232545A1" w14:textId="77777777" w:rsidR="007933B1" w:rsidRDefault="007933B1" w:rsidP="004048DD">
      <w:pPr>
        <w:pStyle w:val="TSB-Level1Numbers"/>
      </w:pPr>
      <w:r>
        <w:t>Homework may be marked in a variety of ways according to the school’s marking policy. The work will be ticked to show that it has been marked. Sometimes, the work is marked in detail and comments are given on future progress. Occasionally, the work may be marked orally with the child or class. Teachers will not mark homework that is handed in late.</w:t>
      </w:r>
    </w:p>
    <w:p w14:paraId="67ECF4B2" w14:textId="77777777" w:rsidR="00776E9B" w:rsidRDefault="00776E9B" w:rsidP="00776E9B">
      <w:pPr>
        <w:pStyle w:val="Heading10"/>
        <w:numPr>
          <w:ilvl w:val="0"/>
          <w:numId w:val="0"/>
        </w:numPr>
        <w:ind w:left="360"/>
      </w:pPr>
      <w:bookmarkStart w:id="17" w:name="_Pupils_with_SEND"/>
      <w:bookmarkEnd w:id="17"/>
    </w:p>
    <w:p w14:paraId="08744E3F" w14:textId="77777777" w:rsidR="00776E9B" w:rsidRDefault="00776E9B" w:rsidP="00776E9B">
      <w:pPr>
        <w:pStyle w:val="Heading10"/>
        <w:numPr>
          <w:ilvl w:val="0"/>
          <w:numId w:val="0"/>
        </w:numPr>
        <w:ind w:left="360"/>
      </w:pPr>
    </w:p>
    <w:p w14:paraId="70EA8AD8" w14:textId="77777777" w:rsidR="007933B1" w:rsidRPr="00D37D70" w:rsidRDefault="007933B1" w:rsidP="004048DD">
      <w:pPr>
        <w:pStyle w:val="Heading10"/>
      </w:pPr>
      <w:r w:rsidRPr="00D37D70">
        <w:t>Pupils with SEN</w:t>
      </w:r>
      <w:r>
        <w:t>D</w:t>
      </w:r>
    </w:p>
    <w:p w14:paraId="70DD7701" w14:textId="77777777" w:rsidR="007933B1" w:rsidRDefault="007933B1" w:rsidP="004048DD">
      <w:pPr>
        <w:pStyle w:val="TSB-Level1Numbers"/>
      </w:pPr>
      <w:r w:rsidRPr="005C74D9">
        <w:lastRenderedPageBreak/>
        <w:t xml:space="preserve">The </w:t>
      </w:r>
      <w:r>
        <w:t>s</w:t>
      </w:r>
      <w:r w:rsidRPr="005C74D9">
        <w:t xml:space="preserve">chool recognises </w:t>
      </w:r>
      <w:r>
        <w:t xml:space="preserve">that pupils with special educational needs and disabilities (SEND) may require that specific tasks be set in the form of Individual Education Plans. </w:t>
      </w:r>
    </w:p>
    <w:p w14:paraId="7B2B48FC" w14:textId="77777777" w:rsidR="007933B1" w:rsidRDefault="007933B1" w:rsidP="004048DD">
      <w:pPr>
        <w:pStyle w:val="TSB-Level1Numbers"/>
      </w:pPr>
      <w:r>
        <w:t>While pupils with SEND may benefit from special tasks separate from the homework received from other pupils, it is important that they also do as much in common with other pupils.</w:t>
      </w:r>
    </w:p>
    <w:p w14:paraId="469BF3D7" w14:textId="77777777" w:rsidR="007933B1" w:rsidRPr="003D43F9" w:rsidRDefault="007933B1" w:rsidP="004048DD">
      <w:pPr>
        <w:pStyle w:val="TSB-Level1Numbers"/>
      </w:pPr>
      <w:r>
        <w:t xml:space="preserve">A balanced amount of the right type of homework will be set for pupils with SEND, </w:t>
      </w:r>
      <w:r w:rsidRPr="003D43F9">
        <w:t xml:space="preserve">in consultation with the parents and </w:t>
      </w:r>
      <w:r w:rsidR="007A6FCA">
        <w:rPr>
          <w:b/>
        </w:rPr>
        <w:t>SEND lead</w:t>
      </w:r>
      <w:r w:rsidRPr="003D43F9">
        <w:t>.</w:t>
      </w:r>
    </w:p>
    <w:p w14:paraId="67E66887" w14:textId="77777777" w:rsidR="007933B1" w:rsidRPr="00181683" w:rsidRDefault="007933B1" w:rsidP="004048DD">
      <w:pPr>
        <w:pStyle w:val="Heading10"/>
      </w:pPr>
      <w:bookmarkStart w:id="18" w:name="_Equal_Opportunities"/>
      <w:bookmarkEnd w:id="18"/>
      <w:r w:rsidRPr="00181683">
        <w:t xml:space="preserve">Equal Opportunities </w:t>
      </w:r>
    </w:p>
    <w:p w14:paraId="0D44F2B1" w14:textId="77777777" w:rsidR="007933B1" w:rsidRDefault="007933B1" w:rsidP="004048DD">
      <w:pPr>
        <w:pStyle w:val="TSB-Level1Numbers"/>
      </w:pPr>
      <w:r w:rsidRPr="00181683">
        <w:t xml:space="preserve">At </w:t>
      </w:r>
      <w:r w:rsidR="007A6FCA" w:rsidRPr="007A6FCA">
        <w:rPr>
          <w:b/>
          <w:shd w:val="clear" w:color="auto" w:fill="FFFFFF"/>
        </w:rPr>
        <w:t>Victoria Road Primary</w:t>
      </w:r>
      <w:r w:rsidRPr="007A6FCA">
        <w:rPr>
          <w:shd w:val="clear" w:color="auto" w:fill="FFFFFF"/>
        </w:rPr>
        <w:t xml:space="preserve"> governors</w:t>
      </w:r>
      <w:r w:rsidRPr="00181683">
        <w:rPr>
          <w:shd w:val="clear" w:color="auto" w:fill="FFFFFF"/>
        </w:rPr>
        <w:t xml:space="preserve"> and staff members </w:t>
      </w:r>
      <w:r w:rsidRPr="00181683">
        <w:t>are committed to providing the full range of opportunities for all pupils, regardless o</w:t>
      </w:r>
      <w:r>
        <w:t>f gender, disability, ethnicity and</w:t>
      </w:r>
      <w:r w:rsidRPr="00181683">
        <w:t xml:space="preserve"> social, cultural or religious background. All children have equal access and inclusive rights to the curriculum regardless of their gender, race, disability or ability. </w:t>
      </w:r>
    </w:p>
    <w:p w14:paraId="291F1624" w14:textId="77777777" w:rsidR="0055675B" w:rsidRPr="00F748D0" w:rsidRDefault="0055675B" w:rsidP="00F748D0">
      <w:pPr>
        <w:pStyle w:val="Heading10"/>
      </w:pPr>
      <w:bookmarkStart w:id="19" w:name="_Policy_review_2"/>
      <w:bookmarkEnd w:id="19"/>
      <w:r w:rsidRPr="00F748D0">
        <w:t>Policy review</w:t>
      </w:r>
    </w:p>
    <w:p w14:paraId="28A13281" w14:textId="77777777" w:rsidR="0055675B" w:rsidRPr="004048DD" w:rsidRDefault="0055675B" w:rsidP="004048DD">
      <w:pPr>
        <w:pStyle w:val="TSB-Level1Numbers"/>
      </w:pPr>
      <w:r w:rsidRPr="004048DD">
        <w:t>This policy is reviewed every</w:t>
      </w:r>
      <w:r w:rsidR="007A6FCA">
        <w:t xml:space="preserve"> </w:t>
      </w:r>
      <w:proofErr w:type="gramStart"/>
      <w:r w:rsidR="007A6FCA">
        <w:t xml:space="preserve">year </w:t>
      </w:r>
      <w:r w:rsidRPr="007A6FCA">
        <w:t xml:space="preserve"> by</w:t>
      </w:r>
      <w:proofErr w:type="gramEnd"/>
      <w:r w:rsidRPr="007A6FCA">
        <w:t xml:space="preserve"> the </w:t>
      </w:r>
      <w:r w:rsidR="00D434B8" w:rsidRPr="007A6FCA">
        <w:rPr>
          <w:b/>
        </w:rPr>
        <w:t>h</w:t>
      </w:r>
      <w:r w:rsidRPr="007A6FCA">
        <w:rPr>
          <w:b/>
        </w:rPr>
        <w:t>eadteacher</w:t>
      </w:r>
      <w:r w:rsidRPr="007A6FCA">
        <w:t>.</w:t>
      </w:r>
    </w:p>
    <w:p w14:paraId="4B1B4705" w14:textId="77777777" w:rsidR="00D4482B" w:rsidRPr="004048DD" w:rsidRDefault="00D4482B" w:rsidP="004048DD">
      <w:pPr>
        <w:pStyle w:val="TSB-Level1Numbers"/>
      </w:pPr>
      <w:r w:rsidRPr="004048DD">
        <w:t xml:space="preserve">The scheduled review date for this policy </w:t>
      </w:r>
      <w:r w:rsidRPr="007A6FCA">
        <w:t xml:space="preserve">is </w:t>
      </w:r>
      <w:r w:rsidR="007A6FCA" w:rsidRPr="007A6FCA">
        <w:rPr>
          <w:b/>
        </w:rPr>
        <w:t>March 2020</w:t>
      </w:r>
      <w:r w:rsidRPr="007A6FCA">
        <w:t>.</w:t>
      </w:r>
      <w:r w:rsidRPr="004048DD">
        <w:t xml:space="preserve"> </w:t>
      </w:r>
    </w:p>
    <w:p w14:paraId="70806195" w14:textId="77777777" w:rsidR="0055675B" w:rsidRDefault="0055675B" w:rsidP="0068728F">
      <w:pPr>
        <w:spacing w:before="120" w:after="120" w:line="320" w:lineRule="exact"/>
        <w:jc w:val="both"/>
        <w:rPr>
          <w:b/>
        </w:rPr>
        <w:sectPr w:rsidR="0055675B" w:rsidSect="00591A2E">
          <w:footerReference w:type="default" r:id="rId11"/>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082C7802" w14:textId="77777777" w:rsidR="00F748D0" w:rsidRDefault="00F748D0" w:rsidP="00251631">
      <w:pPr>
        <w:pStyle w:val="PolicyBullets"/>
        <w:ind w:left="0" w:firstLine="0"/>
      </w:pPr>
      <w:bookmarkStart w:id="20" w:name="_Appendix_1_–"/>
      <w:bookmarkStart w:id="21" w:name="_Appendix_4_-"/>
      <w:bookmarkStart w:id="22" w:name="_Appendix_2_–"/>
      <w:bookmarkStart w:id="23" w:name="_Appendix_2_–_1"/>
      <w:bookmarkStart w:id="24" w:name="_Appendix_1:_Structure"/>
      <w:bookmarkStart w:id="25" w:name="_Appendix_1:_Homework"/>
      <w:bookmarkEnd w:id="20"/>
      <w:bookmarkEnd w:id="21"/>
      <w:bookmarkEnd w:id="22"/>
      <w:bookmarkEnd w:id="23"/>
      <w:bookmarkEnd w:id="24"/>
      <w:bookmarkEnd w:id="25"/>
    </w:p>
    <w:p w14:paraId="2D04A757" w14:textId="77777777" w:rsidR="00F748D0" w:rsidRDefault="00F748D0" w:rsidP="00F748D0">
      <w:pPr>
        <w:pStyle w:val="PolicyBullets"/>
        <w:ind w:left="2058" w:hanging="357"/>
      </w:pPr>
    </w:p>
    <w:p w14:paraId="26947A71" w14:textId="77777777" w:rsidR="00F748D0" w:rsidRDefault="00F748D0" w:rsidP="00F748D0">
      <w:pPr>
        <w:pStyle w:val="PolicyBullets"/>
        <w:ind w:left="2058" w:hanging="357"/>
      </w:pPr>
    </w:p>
    <w:p w14:paraId="2929FF9E" w14:textId="77777777" w:rsidR="00F748D0" w:rsidRDefault="00F748D0" w:rsidP="00F748D0">
      <w:pPr>
        <w:pStyle w:val="PolicyBullets"/>
        <w:ind w:left="2058" w:hanging="357"/>
      </w:pPr>
    </w:p>
    <w:p w14:paraId="4B401D93" w14:textId="77777777" w:rsidR="007273E6" w:rsidRDefault="003D43F9" w:rsidP="003D43F9">
      <w:pPr>
        <w:pStyle w:val="Heading10"/>
        <w:numPr>
          <w:ilvl w:val="0"/>
          <w:numId w:val="0"/>
        </w:numPr>
      </w:pPr>
      <w:bookmarkStart w:id="26" w:name="_Appendix_2:_Example"/>
      <w:bookmarkEnd w:id="26"/>
      <w:r>
        <w:t xml:space="preserve"> </w:t>
      </w:r>
    </w:p>
    <w:p w14:paraId="75BB6DAF" w14:textId="77777777" w:rsidR="007F701D" w:rsidRPr="007F701D" w:rsidRDefault="007F701D" w:rsidP="0068728F">
      <w:pPr>
        <w:jc w:val="both"/>
      </w:pPr>
    </w:p>
    <w:sectPr w:rsidR="007F701D" w:rsidRPr="007F701D" w:rsidSect="00F748D0">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1B285" w14:textId="77777777" w:rsidR="00591A2E" w:rsidRDefault="00591A2E" w:rsidP="00AD4155">
      <w:r>
        <w:separator/>
      </w:r>
    </w:p>
  </w:endnote>
  <w:endnote w:type="continuationSeparator" w:id="0">
    <w:p w14:paraId="157F1612" w14:textId="77777777" w:rsidR="00591A2E" w:rsidRDefault="00591A2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3DCABD0E-185C-4441-B453-9A7AEFE60C01}"/>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embedRegular r:id="rId2" w:fontKey="{75D0CBCE-F0CB-48AE-AC5B-B33F1D013E20}"/>
    <w:embedBold r:id="rId3" w:fontKey="{87A78DEE-5D18-4107-8698-A68787DA8CE6}"/>
  </w:font>
  <w:font w:name="Cambria">
    <w:panose1 w:val="02040503050406030204"/>
    <w:charset w:val="00"/>
    <w:family w:val="roman"/>
    <w:pitch w:val="variable"/>
    <w:sig w:usb0="E00006FF" w:usb1="420024FF" w:usb2="02000000" w:usb3="00000000" w:csb0="0000019F" w:csb1="00000000"/>
    <w:embedRegular r:id="rId4" w:fontKey="{3CAE7828-6D0F-417B-8A57-D4AB209FC5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9B8EB" w14:textId="77777777" w:rsidR="00591A2E" w:rsidRPr="00E71485" w:rsidRDefault="00591A2E" w:rsidP="00E71485">
    <w:pPr>
      <w:pStyle w:val="Footer"/>
    </w:pPr>
    <w:r>
      <w:rPr>
        <w:noProof/>
        <w:lang w:eastAsia="en-GB"/>
      </w:rPr>
      <mc:AlternateContent>
        <mc:Choice Requires="wps">
          <w:drawing>
            <wp:anchor distT="0" distB="0" distL="114300" distR="114300" simplePos="0" relativeHeight="251659264" behindDoc="0" locked="0" layoutInCell="1" allowOverlap="1" wp14:anchorId="12661434" wp14:editId="7121C9DB">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50FE8B74" w14:textId="77777777" w:rsidR="00591A2E" w:rsidRPr="00B86541" w:rsidRDefault="00591A2E" w:rsidP="00E71485">
                          <w:pPr>
                            <w:pStyle w:val="Footer"/>
                            <w:rPr>
                              <w:sz w:val="20"/>
                            </w:rPr>
                          </w:pPr>
                          <w:r>
                            <w:rPr>
                              <w:sz w:val="20"/>
                            </w:rPr>
                            <w:t>Last updated: January 2019</w:t>
                          </w:r>
                        </w:p>
                        <w:p w14:paraId="5038C41F" w14:textId="77777777" w:rsidR="00591A2E" w:rsidRDefault="00591A2E"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2661434"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50FE8B74" w14:textId="77777777" w:rsidR="00591A2E" w:rsidRPr="00B86541" w:rsidRDefault="00591A2E" w:rsidP="00E71485">
                    <w:pPr>
                      <w:pStyle w:val="Footer"/>
                      <w:rPr>
                        <w:sz w:val="20"/>
                      </w:rPr>
                    </w:pPr>
                    <w:r>
                      <w:rPr>
                        <w:sz w:val="20"/>
                      </w:rPr>
                      <w:t>Last updated: January 2019</w:t>
                    </w:r>
                  </w:p>
                  <w:p w14:paraId="5038C41F" w14:textId="77777777" w:rsidR="00591A2E" w:rsidRDefault="00591A2E" w:rsidP="00E71485"/>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35969" w14:textId="77777777" w:rsidR="00591A2E" w:rsidRPr="00E71485" w:rsidRDefault="00591A2E" w:rsidP="00E71485">
    <w:pPr>
      <w:pStyle w:val="Footer"/>
    </w:pPr>
    <w:r>
      <w:rPr>
        <w:noProof/>
        <w:lang w:eastAsia="en-GB"/>
      </w:rPr>
      <mc:AlternateContent>
        <mc:Choice Requires="wps">
          <w:drawing>
            <wp:anchor distT="0" distB="0" distL="114300" distR="114300" simplePos="0" relativeHeight="251658752" behindDoc="0" locked="0" layoutInCell="1" allowOverlap="1" wp14:anchorId="3849D4E3" wp14:editId="0378EBE6">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2A3E219C" w14:textId="77777777" w:rsidR="00591A2E" w:rsidRDefault="00591A2E"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49D4E3"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cqDgIAAPk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" filled="f" stroked="f">
              <v:textbox>
                <w:txbxContent>
                  <w:p w14:paraId="2A3E219C" w14:textId="77777777" w:rsidR="00591A2E" w:rsidRDefault="00591A2E"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C9DD6" w14:textId="77777777" w:rsidR="00591A2E" w:rsidRDefault="00591A2E" w:rsidP="00AD4155">
      <w:r>
        <w:separator/>
      </w:r>
    </w:p>
  </w:footnote>
  <w:footnote w:type="continuationSeparator" w:id="0">
    <w:p w14:paraId="6882B96F" w14:textId="77777777" w:rsidR="00591A2E" w:rsidRDefault="00591A2E"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A714B"/>
    <w:multiLevelType w:val="hybridMultilevel"/>
    <w:tmpl w:val="4F40A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583E52"/>
    <w:multiLevelType w:val="hybridMultilevel"/>
    <w:tmpl w:val="571670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027772"/>
    <w:multiLevelType w:val="hybridMultilevel"/>
    <w:tmpl w:val="281868D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1DF15504"/>
    <w:multiLevelType w:val="hybridMultilevel"/>
    <w:tmpl w:val="1B6C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151A7"/>
    <w:multiLevelType w:val="hybridMultilevel"/>
    <w:tmpl w:val="119265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5E85D43"/>
    <w:multiLevelType w:val="hybridMultilevel"/>
    <w:tmpl w:val="566A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C7D3E"/>
    <w:multiLevelType w:val="hybridMultilevel"/>
    <w:tmpl w:val="09C08C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F27B16"/>
    <w:multiLevelType w:val="hybridMultilevel"/>
    <w:tmpl w:val="8DC0A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DE4C41"/>
    <w:multiLevelType w:val="hybridMultilevel"/>
    <w:tmpl w:val="2DEC2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C73586"/>
    <w:multiLevelType w:val="hybridMultilevel"/>
    <w:tmpl w:val="0E1A6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983E2E"/>
    <w:multiLevelType w:val="hybridMultilevel"/>
    <w:tmpl w:val="63B8F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3536DB"/>
    <w:multiLevelType w:val="hybridMultilevel"/>
    <w:tmpl w:val="6B4CB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986AD1"/>
    <w:multiLevelType w:val="hybridMultilevel"/>
    <w:tmpl w:val="48880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332B1A"/>
    <w:multiLevelType w:val="hybridMultilevel"/>
    <w:tmpl w:val="682CE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8B2250"/>
    <w:multiLevelType w:val="hybridMultilevel"/>
    <w:tmpl w:val="370042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AF41EE"/>
    <w:multiLevelType w:val="hybridMultilevel"/>
    <w:tmpl w:val="1B7A6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F57C70"/>
    <w:multiLevelType w:val="hybridMultilevel"/>
    <w:tmpl w:val="4AA27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8C22A1"/>
    <w:multiLevelType w:val="multilevel"/>
    <w:tmpl w:val="D562C674"/>
    <w:lvl w:ilvl="0">
      <w:start w:val="1"/>
      <w:numFmt w:val="decimal"/>
      <w:pStyle w:val="Heading10"/>
      <w:lvlText w:val="%1."/>
      <w:lvlJc w:val="left"/>
      <w:pPr>
        <w:ind w:left="360" w:hanging="360"/>
      </w:pPr>
      <w:rPr>
        <w:rFonts w:hint="default"/>
      </w:rPr>
    </w:lvl>
    <w:lvl w:ilvl="1">
      <w:start w:val="1"/>
      <w:numFmt w:val="decimal"/>
      <w:pStyle w:val="TSB-Level1Numbers"/>
      <w:lvlText w:val="%1.%2."/>
      <w:lvlJc w:val="center"/>
      <w:pPr>
        <w:ind w:left="792" w:hanging="432"/>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5D77EFF"/>
    <w:multiLevelType w:val="hybridMultilevel"/>
    <w:tmpl w:val="C64AB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8360E4E"/>
    <w:multiLevelType w:val="hybridMultilevel"/>
    <w:tmpl w:val="DC788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43003A"/>
    <w:multiLevelType w:val="hybridMultilevel"/>
    <w:tmpl w:val="B846E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BB3E67"/>
    <w:multiLevelType w:val="hybridMultilevel"/>
    <w:tmpl w:val="8E2C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7A63EB"/>
    <w:multiLevelType w:val="hybridMultilevel"/>
    <w:tmpl w:val="91F2960E"/>
    <w:lvl w:ilvl="0" w:tplc="D2F6BB50">
      <w:start w:val="1"/>
      <w:numFmt w:val="bullet"/>
      <w:pStyle w:val="TSB-PolicyBullets"/>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5" w15:restartNumberingAfterBreak="0">
    <w:nsid w:val="57FF25B5"/>
    <w:multiLevelType w:val="hybridMultilevel"/>
    <w:tmpl w:val="74789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C85A02"/>
    <w:multiLevelType w:val="hybridMultilevel"/>
    <w:tmpl w:val="B4A84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747B4E"/>
    <w:multiLevelType w:val="hybridMultilevel"/>
    <w:tmpl w:val="8ABE0D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1AC3106"/>
    <w:multiLevelType w:val="hybridMultilevel"/>
    <w:tmpl w:val="F8FA2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6033CE"/>
    <w:multiLevelType w:val="hybridMultilevel"/>
    <w:tmpl w:val="2C8C3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1A5109"/>
    <w:multiLevelType w:val="hybridMultilevel"/>
    <w:tmpl w:val="35D0FF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8"/>
  </w:num>
  <w:num w:numId="2">
    <w:abstractNumId w:val="23"/>
  </w:num>
  <w:num w:numId="3">
    <w:abstractNumId w:val="1"/>
  </w:num>
  <w:num w:numId="4">
    <w:abstractNumId w:val="24"/>
  </w:num>
  <w:num w:numId="5">
    <w:abstractNumId w:val="30"/>
  </w:num>
  <w:num w:numId="6">
    <w:abstractNumId w:val="18"/>
  </w:num>
  <w:num w:numId="7">
    <w:abstractNumId w:val="3"/>
  </w:num>
  <w:num w:numId="8">
    <w:abstractNumId w:val="18"/>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31"/>
  </w:num>
  <w:num w:numId="10">
    <w:abstractNumId w:val="2"/>
  </w:num>
  <w:num w:numId="11">
    <w:abstractNumId w:val="5"/>
  </w:num>
  <w:num w:numId="12">
    <w:abstractNumId w:val="7"/>
  </w:num>
  <w:num w:numId="13">
    <w:abstractNumId w:val="22"/>
  </w:num>
  <w:num w:numId="14">
    <w:abstractNumId w:val="6"/>
  </w:num>
  <w:num w:numId="15">
    <w:abstractNumId w:val="12"/>
  </w:num>
  <w:num w:numId="16">
    <w:abstractNumId w:val="14"/>
  </w:num>
  <w:num w:numId="17">
    <w:abstractNumId w:val="29"/>
  </w:num>
  <w:num w:numId="18">
    <w:abstractNumId w:val="13"/>
  </w:num>
  <w:num w:numId="19">
    <w:abstractNumId w:val="4"/>
  </w:num>
  <w:num w:numId="20">
    <w:abstractNumId w:val="11"/>
  </w:num>
  <w:num w:numId="21">
    <w:abstractNumId w:val="20"/>
  </w:num>
  <w:num w:numId="22">
    <w:abstractNumId w:val="8"/>
  </w:num>
  <w:num w:numId="23">
    <w:abstractNumId w:val="16"/>
  </w:num>
  <w:num w:numId="24">
    <w:abstractNumId w:val="21"/>
  </w:num>
  <w:num w:numId="25">
    <w:abstractNumId w:val="26"/>
  </w:num>
  <w:num w:numId="26">
    <w:abstractNumId w:val="10"/>
  </w:num>
  <w:num w:numId="27">
    <w:abstractNumId w:val="17"/>
  </w:num>
  <w:num w:numId="28">
    <w:abstractNumId w:val="15"/>
  </w:num>
  <w:num w:numId="29">
    <w:abstractNumId w:val="9"/>
  </w:num>
  <w:num w:numId="30">
    <w:abstractNumId w:val="19"/>
  </w:num>
  <w:num w:numId="31">
    <w:abstractNumId w:val="0"/>
  </w:num>
  <w:num w:numId="32">
    <w:abstractNumId w:val="27"/>
  </w:num>
  <w:num w:numId="33">
    <w:abstractNumId w:val="25"/>
  </w:num>
  <w:num w:numId="34">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2717"/>
    <w:rsid w:val="000F6641"/>
    <w:rsid w:val="00100FB7"/>
    <w:rsid w:val="001027B0"/>
    <w:rsid w:val="00102F13"/>
    <w:rsid w:val="001041F9"/>
    <w:rsid w:val="00104487"/>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201"/>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20DF6"/>
    <w:rsid w:val="002255EF"/>
    <w:rsid w:val="002333A7"/>
    <w:rsid w:val="00234463"/>
    <w:rsid w:val="00237B28"/>
    <w:rsid w:val="00240743"/>
    <w:rsid w:val="00240E20"/>
    <w:rsid w:val="00241BCE"/>
    <w:rsid w:val="00243C32"/>
    <w:rsid w:val="002455D7"/>
    <w:rsid w:val="00246C04"/>
    <w:rsid w:val="002470C8"/>
    <w:rsid w:val="00251631"/>
    <w:rsid w:val="00251899"/>
    <w:rsid w:val="00253BCA"/>
    <w:rsid w:val="00256592"/>
    <w:rsid w:val="002636F6"/>
    <w:rsid w:val="00266795"/>
    <w:rsid w:val="0028203B"/>
    <w:rsid w:val="0028407E"/>
    <w:rsid w:val="00285028"/>
    <w:rsid w:val="0029265C"/>
    <w:rsid w:val="002A0C00"/>
    <w:rsid w:val="002A2040"/>
    <w:rsid w:val="002A43B2"/>
    <w:rsid w:val="002B6711"/>
    <w:rsid w:val="002C20A7"/>
    <w:rsid w:val="002C220C"/>
    <w:rsid w:val="002C3AF5"/>
    <w:rsid w:val="002C4AE2"/>
    <w:rsid w:val="002C64EB"/>
    <w:rsid w:val="002C7582"/>
    <w:rsid w:val="002D349C"/>
    <w:rsid w:val="002D4754"/>
    <w:rsid w:val="002E2188"/>
    <w:rsid w:val="002E404D"/>
    <w:rsid w:val="002E5B12"/>
    <w:rsid w:val="002E6879"/>
    <w:rsid w:val="002F2CF8"/>
    <w:rsid w:val="003001A4"/>
    <w:rsid w:val="00306711"/>
    <w:rsid w:val="00310EF5"/>
    <w:rsid w:val="003129E4"/>
    <w:rsid w:val="00313692"/>
    <w:rsid w:val="00314964"/>
    <w:rsid w:val="00315271"/>
    <w:rsid w:val="003251F2"/>
    <w:rsid w:val="00330B5C"/>
    <w:rsid w:val="00330BD2"/>
    <w:rsid w:val="00330F8D"/>
    <w:rsid w:val="0033414D"/>
    <w:rsid w:val="00350000"/>
    <w:rsid w:val="0035319B"/>
    <w:rsid w:val="003573B4"/>
    <w:rsid w:val="00360133"/>
    <w:rsid w:val="00360212"/>
    <w:rsid w:val="00361211"/>
    <w:rsid w:val="003625AB"/>
    <w:rsid w:val="00370F77"/>
    <w:rsid w:val="00375EB1"/>
    <w:rsid w:val="0037681B"/>
    <w:rsid w:val="00382ADF"/>
    <w:rsid w:val="00383051"/>
    <w:rsid w:val="0039018A"/>
    <w:rsid w:val="003909B6"/>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D43F9"/>
    <w:rsid w:val="003D4877"/>
    <w:rsid w:val="003D4CAA"/>
    <w:rsid w:val="003D7107"/>
    <w:rsid w:val="003E2874"/>
    <w:rsid w:val="003E50AF"/>
    <w:rsid w:val="003E7CE4"/>
    <w:rsid w:val="003F05B5"/>
    <w:rsid w:val="003F0A4B"/>
    <w:rsid w:val="003F2E2E"/>
    <w:rsid w:val="003F5934"/>
    <w:rsid w:val="003F5C52"/>
    <w:rsid w:val="00402FF6"/>
    <w:rsid w:val="0040475D"/>
    <w:rsid w:val="004048DD"/>
    <w:rsid w:val="00411BEB"/>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43F5"/>
    <w:rsid w:val="00487590"/>
    <w:rsid w:val="00490625"/>
    <w:rsid w:val="00491F60"/>
    <w:rsid w:val="004A2A51"/>
    <w:rsid w:val="004A4661"/>
    <w:rsid w:val="004A4984"/>
    <w:rsid w:val="004A73EB"/>
    <w:rsid w:val="004B0546"/>
    <w:rsid w:val="004C0C85"/>
    <w:rsid w:val="004C1698"/>
    <w:rsid w:val="004C19C1"/>
    <w:rsid w:val="004C1B0D"/>
    <w:rsid w:val="004C44C5"/>
    <w:rsid w:val="004C5DDB"/>
    <w:rsid w:val="004C69B5"/>
    <w:rsid w:val="004C6B7F"/>
    <w:rsid w:val="004D36A1"/>
    <w:rsid w:val="004D5CF7"/>
    <w:rsid w:val="004E018D"/>
    <w:rsid w:val="004E4442"/>
    <w:rsid w:val="004E4E2B"/>
    <w:rsid w:val="004F014D"/>
    <w:rsid w:val="004F03DD"/>
    <w:rsid w:val="004F1637"/>
    <w:rsid w:val="004F364C"/>
    <w:rsid w:val="004F3F3D"/>
    <w:rsid w:val="004F62DC"/>
    <w:rsid w:val="005025ED"/>
    <w:rsid w:val="00503FE4"/>
    <w:rsid w:val="00504FA7"/>
    <w:rsid w:val="00510B45"/>
    <w:rsid w:val="00511050"/>
    <w:rsid w:val="005138C6"/>
    <w:rsid w:val="00522DC2"/>
    <w:rsid w:val="00527A84"/>
    <w:rsid w:val="00540DFC"/>
    <w:rsid w:val="00551A23"/>
    <w:rsid w:val="0055675B"/>
    <w:rsid w:val="00557FBC"/>
    <w:rsid w:val="00560CCA"/>
    <w:rsid w:val="00562D6D"/>
    <w:rsid w:val="00563A69"/>
    <w:rsid w:val="005653CE"/>
    <w:rsid w:val="00566EA3"/>
    <w:rsid w:val="00570D08"/>
    <w:rsid w:val="00571CA2"/>
    <w:rsid w:val="00583213"/>
    <w:rsid w:val="00583FC6"/>
    <w:rsid w:val="00585773"/>
    <w:rsid w:val="005918E9"/>
    <w:rsid w:val="00591A2E"/>
    <w:rsid w:val="00593D35"/>
    <w:rsid w:val="005970E7"/>
    <w:rsid w:val="00597AE2"/>
    <w:rsid w:val="00597FF3"/>
    <w:rsid w:val="005B132B"/>
    <w:rsid w:val="005B1C5F"/>
    <w:rsid w:val="005B268E"/>
    <w:rsid w:val="005C15E4"/>
    <w:rsid w:val="005C1C4B"/>
    <w:rsid w:val="005C1D5D"/>
    <w:rsid w:val="005C31A9"/>
    <w:rsid w:val="005D169B"/>
    <w:rsid w:val="005D369B"/>
    <w:rsid w:val="005D391F"/>
    <w:rsid w:val="005D4EF0"/>
    <w:rsid w:val="005E041B"/>
    <w:rsid w:val="005E0AC7"/>
    <w:rsid w:val="005E412E"/>
    <w:rsid w:val="005E440A"/>
    <w:rsid w:val="005F292F"/>
    <w:rsid w:val="005F3E9D"/>
    <w:rsid w:val="006006D4"/>
    <w:rsid w:val="00603B1D"/>
    <w:rsid w:val="006055E4"/>
    <w:rsid w:val="00610CE8"/>
    <w:rsid w:val="00613D2C"/>
    <w:rsid w:val="00626EF8"/>
    <w:rsid w:val="006272AA"/>
    <w:rsid w:val="00631F57"/>
    <w:rsid w:val="0064440E"/>
    <w:rsid w:val="0064490A"/>
    <w:rsid w:val="0064663F"/>
    <w:rsid w:val="00651A5D"/>
    <w:rsid w:val="00653A10"/>
    <w:rsid w:val="0065414D"/>
    <w:rsid w:val="00655B0C"/>
    <w:rsid w:val="0066208C"/>
    <w:rsid w:val="0066442C"/>
    <w:rsid w:val="00665B41"/>
    <w:rsid w:val="0067438C"/>
    <w:rsid w:val="00675537"/>
    <w:rsid w:val="006808B9"/>
    <w:rsid w:val="00680C23"/>
    <w:rsid w:val="00682C2E"/>
    <w:rsid w:val="00682EB6"/>
    <w:rsid w:val="0068332B"/>
    <w:rsid w:val="00683C65"/>
    <w:rsid w:val="00684ECC"/>
    <w:rsid w:val="00685694"/>
    <w:rsid w:val="00686EE1"/>
    <w:rsid w:val="0068728F"/>
    <w:rsid w:val="00697F9F"/>
    <w:rsid w:val="006A601E"/>
    <w:rsid w:val="006A6754"/>
    <w:rsid w:val="006A6F6A"/>
    <w:rsid w:val="006B2F2F"/>
    <w:rsid w:val="006B455C"/>
    <w:rsid w:val="006B6650"/>
    <w:rsid w:val="006B77D1"/>
    <w:rsid w:val="006C2636"/>
    <w:rsid w:val="006C3085"/>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6E9B"/>
    <w:rsid w:val="00777073"/>
    <w:rsid w:val="00780F85"/>
    <w:rsid w:val="00783359"/>
    <w:rsid w:val="0078679F"/>
    <w:rsid w:val="007933B1"/>
    <w:rsid w:val="007A17AE"/>
    <w:rsid w:val="007A5E50"/>
    <w:rsid w:val="007A6FCA"/>
    <w:rsid w:val="007B104A"/>
    <w:rsid w:val="007B3138"/>
    <w:rsid w:val="007B3740"/>
    <w:rsid w:val="007B72E5"/>
    <w:rsid w:val="007C0E8C"/>
    <w:rsid w:val="007C44DA"/>
    <w:rsid w:val="007D26DA"/>
    <w:rsid w:val="007D5B99"/>
    <w:rsid w:val="007E535E"/>
    <w:rsid w:val="007E7E23"/>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7C89"/>
    <w:rsid w:val="00865449"/>
    <w:rsid w:val="00867141"/>
    <w:rsid w:val="0086719D"/>
    <w:rsid w:val="008674AC"/>
    <w:rsid w:val="0087014D"/>
    <w:rsid w:val="0087447C"/>
    <w:rsid w:val="00877C91"/>
    <w:rsid w:val="008800F3"/>
    <w:rsid w:val="00883F81"/>
    <w:rsid w:val="00890B05"/>
    <w:rsid w:val="0089113B"/>
    <w:rsid w:val="00892056"/>
    <w:rsid w:val="00894151"/>
    <w:rsid w:val="0089581D"/>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15C8"/>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AA4"/>
    <w:rsid w:val="00981ACB"/>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1109"/>
    <w:rsid w:val="00A47696"/>
    <w:rsid w:val="00A547CF"/>
    <w:rsid w:val="00A61CB9"/>
    <w:rsid w:val="00A6540D"/>
    <w:rsid w:val="00A666B6"/>
    <w:rsid w:val="00A7242F"/>
    <w:rsid w:val="00A74C4C"/>
    <w:rsid w:val="00A7515E"/>
    <w:rsid w:val="00A7597D"/>
    <w:rsid w:val="00A778BC"/>
    <w:rsid w:val="00A82E67"/>
    <w:rsid w:val="00A83249"/>
    <w:rsid w:val="00A838EF"/>
    <w:rsid w:val="00A8675F"/>
    <w:rsid w:val="00AA24A8"/>
    <w:rsid w:val="00AA491D"/>
    <w:rsid w:val="00AB43BC"/>
    <w:rsid w:val="00AC0555"/>
    <w:rsid w:val="00AC09B5"/>
    <w:rsid w:val="00AC160E"/>
    <w:rsid w:val="00AC22CE"/>
    <w:rsid w:val="00AC348B"/>
    <w:rsid w:val="00AC5381"/>
    <w:rsid w:val="00AC76C9"/>
    <w:rsid w:val="00AC7D29"/>
    <w:rsid w:val="00AD2B43"/>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20251"/>
    <w:rsid w:val="00B3258C"/>
    <w:rsid w:val="00B32F87"/>
    <w:rsid w:val="00B33428"/>
    <w:rsid w:val="00B370BA"/>
    <w:rsid w:val="00B42F4D"/>
    <w:rsid w:val="00B46687"/>
    <w:rsid w:val="00B50959"/>
    <w:rsid w:val="00B5234B"/>
    <w:rsid w:val="00B611CA"/>
    <w:rsid w:val="00B615BD"/>
    <w:rsid w:val="00B666E4"/>
    <w:rsid w:val="00B72CFC"/>
    <w:rsid w:val="00B76721"/>
    <w:rsid w:val="00B80F1E"/>
    <w:rsid w:val="00B81BF1"/>
    <w:rsid w:val="00B826AD"/>
    <w:rsid w:val="00B86541"/>
    <w:rsid w:val="00B86FF4"/>
    <w:rsid w:val="00B877CC"/>
    <w:rsid w:val="00B92235"/>
    <w:rsid w:val="00B942D5"/>
    <w:rsid w:val="00B946AA"/>
    <w:rsid w:val="00B968D8"/>
    <w:rsid w:val="00BA08A1"/>
    <w:rsid w:val="00BA0E44"/>
    <w:rsid w:val="00BA4D70"/>
    <w:rsid w:val="00BA5C49"/>
    <w:rsid w:val="00BB5571"/>
    <w:rsid w:val="00BB7263"/>
    <w:rsid w:val="00BC018F"/>
    <w:rsid w:val="00BC7B61"/>
    <w:rsid w:val="00BD1FEF"/>
    <w:rsid w:val="00BD56C4"/>
    <w:rsid w:val="00BD69AF"/>
    <w:rsid w:val="00BE318E"/>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5483"/>
    <w:rsid w:val="00CD0982"/>
    <w:rsid w:val="00CD20CB"/>
    <w:rsid w:val="00CD2975"/>
    <w:rsid w:val="00CD6512"/>
    <w:rsid w:val="00CE0960"/>
    <w:rsid w:val="00CE5026"/>
    <w:rsid w:val="00CF0D45"/>
    <w:rsid w:val="00CF47ED"/>
    <w:rsid w:val="00CF6CBD"/>
    <w:rsid w:val="00CF7411"/>
    <w:rsid w:val="00D05346"/>
    <w:rsid w:val="00D067C0"/>
    <w:rsid w:val="00D06B48"/>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F1F47"/>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7AC8"/>
    <w:rsid w:val="00F34E4E"/>
    <w:rsid w:val="00F45E9D"/>
    <w:rsid w:val="00F54992"/>
    <w:rsid w:val="00F5549C"/>
    <w:rsid w:val="00F573A0"/>
    <w:rsid w:val="00F61CA5"/>
    <w:rsid w:val="00F64AB8"/>
    <w:rsid w:val="00F64C56"/>
    <w:rsid w:val="00F66720"/>
    <w:rsid w:val="00F67F3D"/>
    <w:rsid w:val="00F70D10"/>
    <w:rsid w:val="00F748D0"/>
    <w:rsid w:val="00F75296"/>
    <w:rsid w:val="00F761A9"/>
    <w:rsid w:val="00F77170"/>
    <w:rsid w:val="00F77BCB"/>
    <w:rsid w:val="00F84274"/>
    <w:rsid w:val="00F901F7"/>
    <w:rsid w:val="00F91ADA"/>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993CD99"/>
  <w15:docId w15:val="{5FBFBA9D-7BE2-43C7-81B7-AF027563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C44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C44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540DFC"/>
    <w:pPr>
      <w:numPr>
        <w:numId w:val="4"/>
      </w:numPr>
      <w:spacing w:before="20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40DF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F748D0"/>
    <w:pPr>
      <w:spacing w:after="120"/>
      <w:ind w:left="1925" w:hanging="360"/>
    </w:pPr>
  </w:style>
  <w:style w:type="character" w:customStyle="1" w:styleId="PolicyBulletsChar">
    <w:name w:val="Policy Bullets Char"/>
    <w:basedOn w:val="ListParagraphChar"/>
    <w:link w:val="PolicyBullets"/>
    <w:rsid w:val="00F748D0"/>
  </w:style>
  <w:style w:type="paragraph" w:customStyle="1" w:styleId="Style2">
    <w:name w:val="Style2"/>
    <w:basedOn w:val="Heading10"/>
    <w:link w:val="Style2Char"/>
    <w:qFormat/>
    <w:rsid w:val="00F748D0"/>
    <w:pPr>
      <w:numPr>
        <w:numId w:val="0"/>
      </w:numPr>
      <w:ind w:left="1418" w:hanging="851"/>
      <w:contextualSpacing w:val="0"/>
      <w:jc w:val="left"/>
    </w:pPr>
    <w:rPr>
      <w:rFonts w:cstheme="minorHAnsi"/>
      <w:b w:val="0"/>
    </w:rPr>
  </w:style>
  <w:style w:type="character" w:customStyle="1" w:styleId="Style2Char">
    <w:name w:val="Style2 Char"/>
    <w:basedOn w:val="Heading1Char"/>
    <w:link w:val="Style2"/>
    <w:rsid w:val="00F748D0"/>
    <w:rPr>
      <w:rFonts w:asciiTheme="majorHAnsi" w:hAnsiTheme="majorHAnsi" w:cstheme="minorHAnsi"/>
      <w:b w:val="0"/>
      <w:sz w:val="28"/>
      <w:szCs w:val="32"/>
    </w:rPr>
  </w:style>
  <w:style w:type="paragraph" w:customStyle="1" w:styleId="PolicyLevel3">
    <w:name w:val="Policy Level 3"/>
    <w:basedOn w:val="Style2"/>
    <w:qFormat/>
    <w:rsid w:val="00F748D0"/>
    <w:pPr>
      <w:tabs>
        <w:tab w:val="num" w:pos="2520"/>
      </w:tabs>
      <w:ind w:left="2520" w:hanging="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BA5F0-B533-447F-9BD4-BC3A4FA5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8</Pages>
  <Words>1461</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Victoria Road Primary Admin</cp:lastModifiedBy>
  <cp:revision>2</cp:revision>
  <dcterms:created xsi:type="dcterms:W3CDTF">2023-03-20T11:42:00Z</dcterms:created>
  <dcterms:modified xsi:type="dcterms:W3CDTF">2023-03-20T11:42:00Z</dcterms:modified>
</cp:coreProperties>
</file>